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26D82" w14:textId="77777777" w:rsidR="000407E1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p w14:paraId="187E7A60" w14:textId="77777777" w:rsidR="00C4314F" w:rsidRPr="000B5846" w:rsidRDefault="00C4314F" w:rsidP="00C4314F">
      <w:pPr>
        <w:spacing w:after="0"/>
        <w:jc w:val="right"/>
        <w:rPr>
          <w:sz w:val="12"/>
          <w:szCs w:val="12"/>
          <w:lang w:val="en-US"/>
        </w:rPr>
      </w:pPr>
      <w:r w:rsidRPr="000B5846">
        <w:rPr>
          <w:sz w:val="12"/>
          <w:szCs w:val="12"/>
          <w:lang w:val="en-US"/>
        </w:rPr>
        <w:t>*Red fields are for PHT staff to fill in!</w:t>
      </w:r>
    </w:p>
    <w:p w14:paraId="3A8B3334" w14:textId="77777777" w:rsidR="000407E1" w:rsidRPr="00792832" w:rsidRDefault="000407E1" w:rsidP="000C2FF2">
      <w:pPr>
        <w:spacing w:after="0"/>
        <w:jc w:val="right"/>
        <w:rPr>
          <w:rFonts w:cs="Arial"/>
          <w:sz w:val="12"/>
          <w:szCs w:val="12"/>
          <w:lang w:val="en-GB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1"/>
        <w:gridCol w:w="718"/>
        <w:gridCol w:w="1355"/>
        <w:gridCol w:w="851"/>
        <w:gridCol w:w="73"/>
        <w:gridCol w:w="875"/>
        <w:gridCol w:w="44"/>
        <w:gridCol w:w="970"/>
        <w:gridCol w:w="164"/>
        <w:gridCol w:w="425"/>
        <w:gridCol w:w="426"/>
        <w:gridCol w:w="425"/>
        <w:gridCol w:w="425"/>
        <w:gridCol w:w="567"/>
        <w:gridCol w:w="567"/>
      </w:tblGrid>
      <w:tr w:rsidR="00452316" w:rsidRPr="00CA7F89" w14:paraId="571BD8AD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3816AE" w14:textId="2F7E51AB" w:rsidR="00452316" w:rsidRPr="00423C2D" w:rsidRDefault="00C4314F" w:rsidP="00C4314F">
            <w:pPr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Academic year: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t xml:space="preserve"> </w:t>
            </w:r>
            <w:r w:rsidR="00DF25F7"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Studienjahr"/>
                  <w:enabled/>
                  <w:calcOnExit/>
                  <w:ddList>
                    <w:listEntry w:val="2022/23"/>
                    <w:listEntry w:val="2023/24"/>
                    <w:listEntry w:val="2024/25"/>
                    <w:listEntry w:val="2025/26"/>
                  </w:ddList>
                </w:ffData>
              </w:fldChar>
            </w:r>
            <w:bookmarkStart w:id="0" w:name="Studienjahr"/>
            <w:r w:rsidR="00DF25F7" w:rsidRPr="00423C2D">
              <w:rPr>
                <w:rFonts w:cs="Arial"/>
                <w:sz w:val="20"/>
                <w:szCs w:val="20"/>
                <w:lang w:val="en-GB"/>
              </w:rPr>
              <w:instrText xml:space="preserve"> FORMDROPDOWN </w:instrText>
            </w:r>
            <w:r w:rsidR="00E9382A">
              <w:rPr>
                <w:rFonts w:cs="Arial"/>
                <w:sz w:val="20"/>
                <w:szCs w:val="20"/>
                <w:lang w:val="en-GB"/>
              </w:rPr>
            </w:r>
            <w:r w:rsidR="00E9382A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="00DF25F7"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CABAF2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772B66C" w14:textId="6DE4506A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WS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792832" w:rsidRPr="00CA7F89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t>SS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792832" w:rsidRPr="00CA7F89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16CD2547" w14:textId="08BB6AD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LV-Nummer*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textInput>
                    <w:maxLength w:val="35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7C884564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254546A" w14:textId="6B125162" w:rsidR="00452316" w:rsidRPr="00423C2D" w:rsidRDefault="00C4314F" w:rsidP="00C4314F">
            <w:pPr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Teaching units: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t xml:space="preserve"> 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837521B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D55A95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2" w:name="Nummer"/>
            <w:r w:rsidRPr="00CA7F89">
              <w:rPr>
                <w:rFonts w:cs="Arial"/>
                <w:b/>
                <w:sz w:val="20"/>
                <w:szCs w:val="20"/>
              </w:rPr>
              <w:t>Halbtage: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End w:id="2"/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3A4ECFD7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77EDD439" w14:textId="77777777" w:rsidTr="00CA7F89">
        <w:trPr>
          <w:trHeight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2DB08D0" w14:textId="222FEC09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Titel:</w:t>
            </w:r>
            <w:bookmarkStart w:id="3" w:name="Text2"/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bookmarkEnd w:id="3"/>
            <w:r w:rsidR="0036029E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4" w:name="Titel"/>
            <w:r w:rsidR="0036029E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36029E">
              <w:rPr>
                <w:rFonts w:cs="Arial"/>
                <w:b/>
                <w:sz w:val="20"/>
                <w:szCs w:val="20"/>
              </w:rPr>
            </w:r>
            <w:r w:rsidR="0036029E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029E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452316" w:rsidRPr="00CA7F89" w14:paraId="0E5702A3" w14:textId="77777777" w:rsidTr="000C0992">
        <w:trPr>
          <w:trHeight w:hRule="exact"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9F3858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Untertitel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z</w:t>
            </w:r>
            <w:r w:rsidR="00F6486A">
              <w:rPr>
                <w:rFonts w:cs="Arial"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t>B</w:t>
            </w:r>
            <w:r w:rsidR="00F6486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Seminarreihe, Teil, Modul</w:t>
            </w:r>
            <w:r w:rsidRPr="00CA7F89">
              <w:rPr>
                <w:rFonts w:cs="Arial"/>
                <w:sz w:val="20"/>
                <w:szCs w:val="20"/>
              </w:rPr>
              <w:t xml:space="preserve">, Region…):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22C7B26D" w14:textId="77777777" w:rsidTr="00CB00AD">
        <w:trPr>
          <w:trHeight w:val="558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0CD24D" w14:textId="51754496" w:rsidR="00452316" w:rsidRPr="00423C2D" w:rsidRDefault="00C4314F" w:rsidP="00C4314F">
            <w:pPr>
              <w:spacing w:after="0"/>
              <w:rPr>
                <w:rFonts w:cs="Arial"/>
                <w:b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Type of seminar</w:t>
            </w:r>
            <w:r w:rsidRPr="00423C2D">
              <w:rPr>
                <w:sz w:val="20"/>
                <w:szCs w:val="20"/>
                <w:lang w:val="en-GB"/>
              </w:rPr>
              <w:t>: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t xml:space="preserve"> </w:t>
            </w:r>
            <w:r w:rsidR="00693639"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Typ"/>
                  <w:enabled/>
                  <w:calcOnExit/>
                  <w:ddList>
                    <w:listEntry w:val="auswählen"/>
                    <w:listEntry w:val="landesweite LV"/>
                    <w:listEntry w:val="ARGE"/>
                    <w:listEntry w:val="RAG"/>
                    <w:listEntry w:val="Bundesseminar"/>
                    <w:listEntry w:val="SHS"/>
                    <w:listEntry w:val="INHOUSEplus/SCHÜLFplus"/>
                    <w:listEntry w:val="INHOUSE/SCHILF"/>
                    <w:listEntry w:val="ProfLAB"/>
                    <w:listEntry w:val="SEB"/>
                  </w:ddList>
                </w:ffData>
              </w:fldChar>
            </w:r>
            <w:bookmarkStart w:id="5" w:name="Typ"/>
            <w:r w:rsidR="00693639" w:rsidRPr="00423C2D">
              <w:rPr>
                <w:rFonts w:cs="Arial"/>
                <w:sz w:val="20"/>
                <w:szCs w:val="20"/>
                <w:lang w:val="en-GB"/>
              </w:rPr>
              <w:instrText xml:space="preserve"> FORMDROPDOWN </w:instrText>
            </w:r>
            <w:r w:rsidR="00E9382A">
              <w:rPr>
                <w:rFonts w:cs="Arial"/>
                <w:sz w:val="20"/>
                <w:szCs w:val="20"/>
                <w:lang w:val="en-GB"/>
              </w:rPr>
            </w:r>
            <w:r w:rsidR="00E9382A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="00693639"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bookmarkEnd w:id="5"/>
          </w:p>
        </w:tc>
        <w:tc>
          <w:tcPr>
            <w:tcW w:w="5812" w:type="dxa"/>
            <w:gridSpan w:val="1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5EC9874" w14:textId="77777777" w:rsidR="00452316" w:rsidRPr="00CA7F89" w:rsidRDefault="001D6BCE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Zuordnung in PHO</w:t>
            </w:r>
            <w:r w:rsidR="00452316" w:rsidRPr="00CA7F89">
              <w:rPr>
                <w:rFonts w:cs="Arial"/>
                <w:iCs/>
                <w:sz w:val="20"/>
                <w:szCs w:val="20"/>
              </w:rPr>
              <w:t>:</w:t>
            </w:r>
            <w:r w:rsidR="00452316" w:rsidRPr="00CA7F8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  <w:r w:rsidR="00452316" w:rsidRPr="00CA7F89">
              <w:rPr>
                <w:rFonts w:cs="Arial"/>
                <w:sz w:val="20"/>
                <w:szCs w:val="20"/>
              </w:rPr>
              <w:t xml:space="preserve"> </w:t>
            </w:r>
          </w:p>
          <w:p w14:paraId="10A19B18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Durchführung im Bezirk:  </w:t>
            </w:r>
            <w:r w:rsidR="00CB00AD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keine Angabe"/>
                    <w:listEntry w:val="RE"/>
                    <w:listEntry w:val="LA"/>
                    <w:listEntry w:val="IM"/>
                    <w:listEntry w:val="IL"/>
                    <w:listEntry w:val="I"/>
                    <w:listEntry w:val="SZ"/>
                    <w:listEntry w:val="KU"/>
                    <w:listEntry w:val="KB"/>
                    <w:listEntry w:val="LZ"/>
                  </w:ddList>
                </w:ffData>
              </w:fldChar>
            </w:r>
            <w:r w:rsidR="00CB00AD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="00CB00AD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B38B3D" w14:textId="77777777" w:rsidTr="00655541">
        <w:trPr>
          <w:trHeight w:hRule="exact" w:val="34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214B6BE" w14:textId="1F8F9CBF" w:rsidR="00452316" w:rsidRPr="00423C2D" w:rsidRDefault="00C4314F" w:rsidP="00452316">
            <w:pPr>
              <w:tabs>
                <w:tab w:val="left" w:pos="3686"/>
              </w:tabs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 xml:space="preserve">Max. no. of participants: 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t xml:space="preserve"> </w:t>
            </w:r>
          </w:p>
        </w:tc>
      </w:tr>
      <w:tr w:rsidR="00452316" w:rsidRPr="00CA7F89" w14:paraId="7FF05F4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40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5F1726F" w14:textId="61C444E7" w:rsidR="00452316" w:rsidRPr="00423C2D" w:rsidRDefault="00C4314F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PHT in-service contact person</w:t>
            </w:r>
            <w:r w:rsidR="00452316" w:rsidRPr="00423C2D">
              <w:rPr>
                <w:rFonts w:cs="Arial"/>
                <w:b/>
                <w:sz w:val="20"/>
                <w:szCs w:val="20"/>
                <w:lang w:val="en-GB"/>
              </w:rPr>
              <w:t xml:space="preserve">: 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="00452316"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0ABFECE9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PM</w:t>
            </w:r>
            <w:r w:rsidRPr="00CA7F89"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instrText xml:space="preserve"> FORMTEXT </w:instrTex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separate"/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end"/>
            </w:r>
          </w:p>
        </w:tc>
      </w:tr>
      <w:tr w:rsidR="00452316" w:rsidRPr="00CA7F89" w14:paraId="4D2FBCBE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3848003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77FC8073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28"/>
        </w:trPr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3B68B411" w14:textId="35E860D3" w:rsidR="00452316" w:rsidRPr="00423C2D" w:rsidRDefault="00C4314F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External lecturer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bottom"/>
          </w:tcPr>
          <w:p w14:paraId="3AD0D15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452316">
              <w:rPr>
                <w:rFonts w:cs="Arial"/>
                <w:b/>
                <w:sz w:val="20"/>
                <w:szCs w:val="20"/>
              </w:rPr>
              <w:t>Honorar:</w:t>
            </w:r>
            <w:r w:rsidRPr="00CA7F89">
              <w:rPr>
                <w:rFonts w:cs="Arial"/>
                <w:sz w:val="20"/>
                <w:szCs w:val="20"/>
              </w:rPr>
              <w:t xml:space="preserve"> Einheiten</w:t>
            </w:r>
            <w:r w:rsidRPr="00CA7F89">
              <w:rPr>
                <w:rFonts w:cs="Arial"/>
                <w:sz w:val="20"/>
                <w:szCs w:val="20"/>
                <w:vertAlign w:val="superscript"/>
              </w:rPr>
              <w:t>1) 2)</w:t>
            </w:r>
          </w:p>
        </w:tc>
      </w:tr>
      <w:tr w:rsidR="00C4314F" w:rsidRPr="00CA7F89" w14:paraId="25FC98D2" w14:textId="77777777" w:rsidTr="00C4314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D8A74D" w14:textId="13A459CD" w:rsidR="00C4314F" w:rsidRPr="00423C2D" w:rsidRDefault="00C4314F" w:rsidP="00C4314F">
            <w:pPr>
              <w:spacing w:after="0"/>
              <w:ind w:right="113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sz w:val="20"/>
                <w:szCs w:val="20"/>
                <w:lang w:val="en-GB"/>
              </w:rPr>
              <w:t>Surname, given name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0E9701A1" w14:textId="33B45DC2" w:rsidR="00C4314F" w:rsidRPr="00423C2D" w:rsidRDefault="00C4314F" w:rsidP="00C4314F">
            <w:pPr>
              <w:spacing w:after="0"/>
              <w:ind w:right="113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sz w:val="20"/>
                <w:szCs w:val="20"/>
                <w:lang w:val="en-GB"/>
              </w:rPr>
              <w:t>Place of residence</w:t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522629FF" w14:textId="3F7A066B" w:rsidR="00C4314F" w:rsidRPr="00423C2D" w:rsidRDefault="00C4314F" w:rsidP="00C4314F">
            <w:pPr>
              <w:spacing w:after="0"/>
              <w:ind w:right="113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sz w:val="20"/>
                <w:szCs w:val="20"/>
                <w:lang w:val="en-GB"/>
              </w:rPr>
              <w:t>Mail address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5F16F" w14:textId="77777777" w:rsidR="00C4314F" w:rsidRPr="00CA7F89" w:rsidRDefault="00C4314F" w:rsidP="00C4314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3ABE1FA" w14:textId="77777777" w:rsidR="00C4314F" w:rsidRPr="00CA7F89" w:rsidRDefault="00C4314F" w:rsidP="00C4314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lit.b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4090592" w14:textId="77777777" w:rsidR="00C4314F" w:rsidRPr="00CA7F89" w:rsidRDefault="00C4314F" w:rsidP="00C4314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lit.c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9276C08" w14:textId="77777777" w:rsidR="00C4314F" w:rsidRPr="00CA7F89" w:rsidRDefault="00C4314F" w:rsidP="00C4314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o.A.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8685F60" w14:textId="77777777" w:rsidR="00C4314F" w:rsidRPr="00CA7F89" w:rsidRDefault="00C4314F" w:rsidP="00C4314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ext.A.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71FB201" w14:textId="77777777" w:rsidR="00C4314F" w:rsidRPr="00CA7F89" w:rsidRDefault="00C4314F" w:rsidP="00C4314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Pflicht</w:t>
            </w:r>
          </w:p>
        </w:tc>
      </w:tr>
      <w:tr w:rsidR="00452316" w:rsidRPr="00CA7F89" w14:paraId="7B2BCCBD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67F7C9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43DA9D1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34C87F93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AD3018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bookmarkStart w:id="6" w:name="_GoBack"/>
            <w:bookmarkEnd w:id="6"/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BEF14D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DFFC37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7FB798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5716E0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B9701C5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7CE414D4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5A574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56D26EB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61ED75D5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DCE5E0B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0FABAE4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0901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3B03FB2D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2C7B1C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1FB331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4DC57E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00058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7CE1A18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76FD9CF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A7AA3B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6848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1F7831E6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11F172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0C706E9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E60DBC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C4314F" w:rsidRPr="00792832" w14:paraId="0221768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4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42532F9" w14:textId="2341E6AA" w:rsidR="00C4314F" w:rsidRPr="00792832" w:rsidRDefault="00C4314F" w:rsidP="00C4314F">
            <w:pPr>
              <w:spacing w:after="0"/>
              <w:ind w:left="113" w:right="113"/>
              <w:jc w:val="right"/>
              <w:rPr>
                <w:rFonts w:cs="Arial"/>
                <w:sz w:val="16"/>
                <w:szCs w:val="16"/>
                <w:lang w:val="en-GB"/>
              </w:rPr>
            </w:pPr>
            <w:r w:rsidRPr="000B5846">
              <w:rPr>
                <w:sz w:val="16"/>
                <w:szCs w:val="16"/>
                <w:lang w:val="en-US"/>
              </w:rPr>
              <w:t xml:space="preserve">Travel expenses reimbursement pursuant to RGVO and </w:t>
            </w:r>
            <w:hyperlink r:id="rId9" w:history="1">
              <w:r w:rsidRPr="000B5846">
                <w:rPr>
                  <w:rStyle w:val="Hyperlink0"/>
                  <w:sz w:val="16"/>
                  <w:szCs w:val="16"/>
                  <w:lang w:val="en-US"/>
                </w:rPr>
                <w:t>information for external lecturers</w:t>
              </w:r>
            </w:hyperlink>
          </w:p>
        </w:tc>
      </w:tr>
      <w:tr w:rsidR="00452316" w:rsidRPr="00792832" w14:paraId="59A2E094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58CD5E2E" w14:textId="77777777" w:rsidR="00452316" w:rsidRPr="00792832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  <w:lang w:val="en-GB"/>
              </w:rPr>
            </w:pPr>
          </w:p>
        </w:tc>
      </w:tr>
      <w:tr w:rsidR="00C4314F" w:rsidRPr="00CA7F89" w14:paraId="64C53C0A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588E84C0" w14:textId="3D909CFD" w:rsidR="00C4314F" w:rsidRPr="00423C2D" w:rsidRDefault="00C4314F" w:rsidP="00C4314F">
            <w:pPr>
              <w:tabs>
                <w:tab w:val="left" w:pos="4111"/>
              </w:tabs>
              <w:spacing w:after="0"/>
              <w:ind w:right="113"/>
              <w:rPr>
                <w:rFonts w:cs="Arial"/>
                <w:b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Schedule and venue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vAlign w:val="bottom"/>
          </w:tcPr>
          <w:p w14:paraId="6E87A4AC" w14:textId="77777777" w:rsidR="00C4314F" w:rsidRPr="00423C2D" w:rsidRDefault="00C4314F" w:rsidP="00C4314F">
            <w:pPr>
              <w:tabs>
                <w:tab w:val="left" w:pos="4111"/>
              </w:tabs>
              <w:spacing w:after="0"/>
              <w:ind w:right="113"/>
              <w:jc w:val="center"/>
              <w:rPr>
                <w:rFonts w:cs="Arial"/>
                <w:b/>
                <w:sz w:val="20"/>
                <w:szCs w:val="20"/>
                <w:lang w:val="en-GB"/>
              </w:rPr>
            </w:pPr>
          </w:p>
        </w:tc>
      </w:tr>
      <w:tr w:rsidR="00C4314F" w:rsidRPr="00CA7F89" w14:paraId="2D760A7B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D9D38A6" w14:textId="7587C1E4" w:rsidR="00C4314F" w:rsidRPr="00423C2D" w:rsidRDefault="00C4314F" w:rsidP="00C4314F">
            <w:pPr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 xml:space="preserve">Place </w:t>
            </w:r>
            <w:r w:rsidRPr="00423C2D">
              <w:rPr>
                <w:i/>
                <w:iCs/>
                <w:sz w:val="20"/>
                <w:szCs w:val="20"/>
                <w:lang w:val="en-GB"/>
              </w:rPr>
              <w:t>(school ID no. in case of school)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34386" w14:textId="44176E75" w:rsidR="00C4314F" w:rsidRPr="00423C2D" w:rsidRDefault="00C4314F" w:rsidP="00C4314F">
            <w:pPr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Date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2320A" w14:textId="075D13BF" w:rsidR="00C4314F" w:rsidRPr="00423C2D" w:rsidRDefault="00C4314F" w:rsidP="00C4314F">
            <w:pPr>
              <w:spacing w:after="0"/>
              <w:ind w:left="34" w:right="113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sz w:val="20"/>
                <w:szCs w:val="20"/>
                <w:lang w:val="en-GB"/>
              </w:rPr>
              <w:t>from</w:t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96729C" w14:textId="4607B583" w:rsidR="00C4314F" w:rsidRPr="00CA7F89" w:rsidRDefault="00C4314F" w:rsidP="00C4314F">
            <w:pPr>
              <w:spacing w:after="0"/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0B5846">
              <w:rPr>
                <w:sz w:val="20"/>
                <w:szCs w:val="20"/>
              </w:rPr>
              <w:t>to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B7C7BB" w14:textId="7E58EAF5" w:rsidR="00C4314F" w:rsidRPr="00CA7F89" w:rsidRDefault="00C4314F" w:rsidP="00C4314F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0B5846">
              <w:rPr>
                <w:b/>
                <w:bCs/>
                <w:sz w:val="20"/>
                <w:szCs w:val="20"/>
              </w:rPr>
              <w:t xml:space="preserve">Classroom </w:t>
            </w:r>
          </w:p>
        </w:tc>
      </w:tr>
      <w:tr w:rsidR="00C4314F" w:rsidRPr="00CA7F89" w14:paraId="680C931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7CD758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1"/>
                  </w:textInput>
                </w:ffData>
              </w:fldChar>
            </w:r>
            <w:bookmarkStart w:id="7" w:name="Text8"/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bookmarkEnd w:id="7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5E0975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8" w:name="Text5"/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bookmarkEnd w:id="8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9DBA14" w14:textId="77777777" w:rsidR="00C4314F" w:rsidRPr="00423C2D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9" w:name="Text6"/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bookmarkEnd w:id="9"/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84C4F" w14:textId="77777777" w:rsidR="00C4314F" w:rsidRPr="00CA7F89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10" w:name="Text9"/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9451A2" w14:textId="77777777" w:rsidR="00C4314F" w:rsidRPr="00CA7F89" w:rsidRDefault="00C4314F" w:rsidP="00C4314F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C4314F" w:rsidRPr="00CA7F89" w14:paraId="4EF7B9A7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5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7387A9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bookmarkStart w:id="11" w:name="Text3"/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2841F9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bookmarkEnd w:id="11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77D6A8" w14:textId="77777777" w:rsidR="00C4314F" w:rsidRPr="00423C2D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72C5C5" w14:textId="77777777" w:rsidR="00C4314F" w:rsidRPr="00CA7F89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19EF23" w14:textId="77777777" w:rsidR="00C4314F" w:rsidRPr="00CA7F89" w:rsidRDefault="00C4314F" w:rsidP="00C4314F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C4314F" w:rsidRPr="00CA7F89" w14:paraId="27EE4E76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6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9A0E64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26DA30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8D1E55" w14:textId="77777777" w:rsidR="00C4314F" w:rsidRPr="00423C2D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173E1" w14:textId="77777777" w:rsidR="00C4314F" w:rsidRPr="00CA7F89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74B3D" w14:textId="77777777" w:rsidR="00C4314F" w:rsidRPr="00CA7F89" w:rsidRDefault="00C4314F" w:rsidP="00C4314F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C4314F" w:rsidRPr="00CA7F89" w14:paraId="4F68EB88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5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4BC89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01D265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F16C00" w14:textId="77777777" w:rsidR="00C4314F" w:rsidRPr="00423C2D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8E07E" w14:textId="77777777" w:rsidR="00C4314F" w:rsidRPr="00CA7F89" w:rsidRDefault="00C4314F" w:rsidP="00C4314F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5906DD" w14:textId="77777777" w:rsidR="00C4314F" w:rsidRPr="00CA7F89" w:rsidRDefault="00C4314F" w:rsidP="00C4314F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C4314F" w:rsidRPr="00792832" w14:paraId="0751B0F8" w14:textId="77777777" w:rsidTr="00C4314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409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20906F" w14:textId="70B4DAB1" w:rsidR="00C4314F" w:rsidRPr="00423C2D" w:rsidRDefault="00C4314F" w:rsidP="00C4314F">
            <w:pPr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sz w:val="20"/>
                <w:szCs w:val="20"/>
                <w:lang w:val="en-GB"/>
              </w:rPr>
              <w:t>Virtual teaching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: </w:t>
            </w:r>
            <w:sdt>
              <w:sdtPr>
                <w:rPr>
                  <w:rFonts w:cs="Arial"/>
                  <w:sz w:val="20"/>
                  <w:szCs w:val="20"/>
                  <w:lang w:val="en-GB"/>
                </w:rPr>
                <w:id w:val="-6719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C2D">
                  <w:rPr>
                    <w:rFonts w:ascii="MS Gothic" w:eastAsia="MS Gothic" w:hAnsi="MS Gothic" w:cs="Aria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423C2D">
              <w:rPr>
                <w:rFonts w:cs="Arial"/>
                <w:sz w:val="20"/>
                <w:szCs w:val="20"/>
                <w:lang w:val="en-GB"/>
              </w:rPr>
              <w:t xml:space="preserve">yes  </w:t>
            </w:r>
            <w:sdt>
              <w:sdtPr>
                <w:rPr>
                  <w:rFonts w:cs="Arial"/>
                  <w:sz w:val="20"/>
                  <w:szCs w:val="20"/>
                  <w:lang w:val="en-GB"/>
                </w:rPr>
                <w:id w:val="-122814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C2D">
                  <w:rPr>
                    <w:rFonts w:ascii="MS Gothic" w:eastAsia="MS Gothic" w:hAnsi="MS Gothic" w:cs="Aria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423C2D">
              <w:rPr>
                <w:rFonts w:cs="Arial"/>
                <w:sz w:val="20"/>
                <w:szCs w:val="20"/>
                <w:lang w:val="en-GB"/>
              </w:rPr>
              <w:t xml:space="preserve">possible  </w:t>
            </w:r>
            <w:sdt>
              <w:sdtPr>
                <w:rPr>
                  <w:rFonts w:cs="Arial"/>
                  <w:sz w:val="20"/>
                  <w:szCs w:val="20"/>
                  <w:lang w:val="en-GB"/>
                </w:rPr>
                <w:id w:val="140780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C2D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423C2D">
              <w:rPr>
                <w:rFonts w:cs="Arial"/>
                <w:sz w:val="20"/>
                <w:szCs w:val="20"/>
                <w:lang w:val="en-GB"/>
              </w:rPr>
              <w:t xml:space="preserve">no                   </w:t>
            </w:r>
            <w:r w:rsidRPr="00423C2D">
              <w:rPr>
                <w:sz w:val="20"/>
                <w:szCs w:val="20"/>
                <w:lang w:val="en-GB"/>
              </w:rPr>
              <w:t>Hybrid teaching possible if required: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  <w:lang w:val="en-GB"/>
                </w:rPr>
                <w:id w:val="-116716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C2D">
                  <w:rPr>
                    <w:rFonts w:ascii="MS Gothic" w:eastAsia="MS Gothic" w:hAnsi="MS Gothic" w:cs="Aria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423C2D">
              <w:rPr>
                <w:rFonts w:cs="Arial"/>
                <w:sz w:val="20"/>
                <w:szCs w:val="20"/>
                <w:lang w:val="en-GB"/>
              </w:rPr>
              <w:t xml:space="preserve">yes  </w:t>
            </w:r>
            <w:sdt>
              <w:sdtPr>
                <w:rPr>
                  <w:rFonts w:cs="Arial"/>
                  <w:sz w:val="20"/>
                  <w:szCs w:val="20"/>
                  <w:lang w:val="en-GB"/>
                </w:rPr>
                <w:id w:val="10263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C2D">
                  <w:rPr>
                    <w:rFonts w:ascii="Segoe UI Symbol" w:eastAsia="MS Gothic" w:hAnsi="Segoe UI Symbol" w:cs="Segoe UI Symbol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423C2D">
              <w:rPr>
                <w:rFonts w:cs="Arial"/>
                <w:sz w:val="20"/>
                <w:szCs w:val="20"/>
                <w:lang w:val="en-GB"/>
              </w:rPr>
              <w:t>no</w:t>
            </w:r>
          </w:p>
        </w:tc>
      </w:tr>
      <w:tr w:rsidR="00C4314F" w:rsidRPr="00792832" w14:paraId="4046B58A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3FEC7E0" w14:textId="77777777" w:rsidR="00C4314F" w:rsidRPr="00423C2D" w:rsidRDefault="00C4314F" w:rsidP="00C4314F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  <w:lang w:val="en-GB"/>
              </w:rPr>
            </w:pPr>
          </w:p>
        </w:tc>
      </w:tr>
      <w:tr w:rsidR="00C4314F" w:rsidRPr="00792832" w14:paraId="276F800B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73AF4ED0" w14:textId="17239544" w:rsidR="00C4314F" w:rsidRPr="00423C2D" w:rsidRDefault="00C4314F" w:rsidP="00C4314F">
            <w:pPr>
              <w:spacing w:after="0"/>
              <w:ind w:right="113"/>
              <w:rPr>
                <w:rFonts w:cs="Arial"/>
                <w:b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 xml:space="preserve">Course </w:t>
            </w:r>
            <w:proofErr w:type="gramStart"/>
            <w:r w:rsidRPr="00423C2D">
              <w:rPr>
                <w:b/>
                <w:bCs/>
                <w:sz w:val="20"/>
                <w:szCs w:val="20"/>
                <w:lang w:val="en-GB"/>
              </w:rPr>
              <w:t xml:space="preserve">description  </w:t>
            </w:r>
            <w:r w:rsidRPr="00423C2D">
              <w:rPr>
                <w:sz w:val="16"/>
                <w:szCs w:val="16"/>
                <w:lang w:val="en-GB"/>
              </w:rPr>
              <w:t>Full</w:t>
            </w:r>
            <w:proofErr w:type="gramEnd"/>
            <w:r w:rsidRPr="00423C2D">
              <w:rPr>
                <w:sz w:val="16"/>
                <w:szCs w:val="16"/>
                <w:lang w:val="en-GB"/>
              </w:rPr>
              <w:t xml:space="preserve"> formulation, max. 1000 keystrokes, for  </w:t>
            </w:r>
            <w:r w:rsidRPr="00423C2D">
              <w:rPr>
                <w:sz w:val="16"/>
                <w:szCs w:val="16"/>
                <w:u w:val="single"/>
                <w:lang w:val="en-GB"/>
              </w:rPr>
              <w:t>publication in PH Online</w:t>
            </w:r>
          </w:p>
        </w:tc>
      </w:tr>
      <w:tr w:rsidR="00C4314F" w:rsidRPr="00CA7F89" w14:paraId="1577D86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907"/>
        </w:trPr>
        <w:tc>
          <w:tcPr>
            <w:tcW w:w="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8FF0D9" w14:textId="636EE3EC" w:rsidR="00C4314F" w:rsidRPr="00423C2D" w:rsidRDefault="00C4314F" w:rsidP="00C4314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Teaching content:</w:t>
            </w:r>
            <w:r w:rsidRPr="00423C2D">
              <w:rPr>
                <w:sz w:val="16"/>
                <w:szCs w:val="16"/>
                <w:lang w:val="en-GB"/>
              </w:rPr>
              <w:t xml:space="preserve"> (Content field in PHO</w:t>
            </w:r>
            <w:r w:rsidRPr="00423C2D">
              <w:rPr>
                <w:rFonts w:cs="Arial"/>
                <w:sz w:val="16"/>
                <w:szCs w:val="16"/>
                <w:lang w:val="en-GB"/>
              </w:rPr>
              <w:t xml:space="preserve">) </w:t>
            </w:r>
          </w:p>
          <w:p w14:paraId="5C17A047" w14:textId="48B56629" w:rsidR="00C4314F" w:rsidRPr="00423C2D" w:rsidRDefault="00C4314F" w:rsidP="00C4314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48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4FD12" w14:textId="77777777" w:rsidR="00C4314F" w:rsidRPr="00423C2D" w:rsidRDefault="00C4314F" w:rsidP="00C4314F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 xml:space="preserve">Competencies (teaching objectives): </w:t>
            </w:r>
          </w:p>
          <w:p w14:paraId="116CAFEB" w14:textId="3C29A613" w:rsidR="00C4314F" w:rsidRPr="00423C2D" w:rsidRDefault="00C4314F" w:rsidP="00C4314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16"/>
                <w:szCs w:val="16"/>
                <w:lang w:val="en-GB"/>
              </w:rPr>
            </w:pPr>
            <w:r w:rsidRPr="00423C2D">
              <w:rPr>
                <w:sz w:val="16"/>
                <w:szCs w:val="16"/>
                <w:lang w:val="en-GB"/>
              </w:rPr>
              <w:t>(Objective field in PHO</w:t>
            </w:r>
            <w:r w:rsidRPr="00423C2D">
              <w:rPr>
                <w:rFonts w:cs="Arial"/>
                <w:sz w:val="16"/>
                <w:szCs w:val="16"/>
                <w:lang w:val="en-GB"/>
              </w:rPr>
              <w:t xml:space="preserve">) </w:t>
            </w:r>
          </w:p>
          <w:p w14:paraId="11A581F9" w14:textId="13BA9153" w:rsidR="00C4314F" w:rsidRPr="00423C2D" w:rsidRDefault="00C4314F" w:rsidP="00C4314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C4314F" w:rsidRPr="00792832" w14:paraId="2C379DF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0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1B5513E" w14:textId="677D22BB" w:rsidR="00C4314F" w:rsidRPr="00423C2D" w:rsidRDefault="00C4314F" w:rsidP="00C4314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 xml:space="preserve">Keywords: </w:t>
            </w:r>
            <w:r w:rsidRPr="00423C2D">
              <w:rPr>
                <w:sz w:val="16"/>
                <w:szCs w:val="16"/>
                <w:lang w:val="en-GB"/>
              </w:rPr>
              <w:t>for search results (last line of Content field in PHO)</w:t>
            </w:r>
            <w:r w:rsidRPr="00423C2D">
              <w:rPr>
                <w:rFonts w:cs="Arial"/>
                <w:b/>
                <w:sz w:val="20"/>
                <w:szCs w:val="20"/>
                <w:lang w:val="en-GB"/>
              </w:rPr>
              <w:br/>
            </w:r>
            <w:r w:rsidRPr="00423C2D">
              <w:rPr>
                <w:rFonts w:cs="Arial"/>
                <w:sz w:val="20"/>
                <w:szCs w:val="20"/>
                <w:lang w:val="en-GB"/>
              </w:rPr>
              <w:t>#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 #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 #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 #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 #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  <w:p w14:paraId="13FA73FE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</w:p>
          <w:p w14:paraId="0A40A128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</w:p>
          <w:p w14:paraId="6C7332C0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</w:p>
          <w:p w14:paraId="1A6EEAEF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</w:tr>
      <w:tr w:rsidR="00C4314F" w:rsidRPr="00792832" w14:paraId="2D4836C7" w14:textId="77777777" w:rsidTr="000C2FF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36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58A8EF7" w14:textId="77777777" w:rsidR="00C4314F" w:rsidRPr="00423C2D" w:rsidRDefault="00C4314F" w:rsidP="00C4314F">
            <w:pPr>
              <w:ind w:right="113"/>
              <w:rPr>
                <w:b/>
                <w:bCs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 xml:space="preserve">Comments: </w:t>
            </w:r>
          </w:p>
          <w:p w14:paraId="5EF18DC7" w14:textId="7F9B6495" w:rsidR="00C4314F" w:rsidRPr="00423C2D" w:rsidRDefault="00C4314F" w:rsidP="00C4314F">
            <w:pPr>
              <w:ind w:right="113"/>
              <w:jc w:val="center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sz w:val="20"/>
                <w:szCs w:val="20"/>
                <w:lang w:val="en-GB"/>
              </w:rPr>
              <w:t>Visible to participants in PH Online!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340" w14:textId="77777777" w:rsidR="00C4314F" w:rsidRPr="00423C2D" w:rsidRDefault="00C4314F" w:rsidP="00C4314F">
            <w:pPr>
              <w:ind w:right="113"/>
              <w:rPr>
                <w:rFonts w:cs="Arial"/>
                <w:b/>
                <w:sz w:val="20"/>
                <w:szCs w:val="20"/>
                <w:lang w:val="en-GB"/>
              </w:rPr>
            </w:pP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30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  <w:p w14:paraId="675EA708" w14:textId="77777777" w:rsidR="00C4314F" w:rsidRPr="00423C2D" w:rsidRDefault="00C4314F" w:rsidP="00C4314F">
            <w:pPr>
              <w:rPr>
                <w:rFonts w:cs="Arial"/>
                <w:sz w:val="20"/>
                <w:szCs w:val="20"/>
                <w:lang w:val="en-GB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D69E" w14:textId="61E82393" w:rsidR="00C4314F" w:rsidRPr="00792832" w:rsidRDefault="00C4314F" w:rsidP="00C4314F">
            <w:pPr>
              <w:spacing w:after="0"/>
              <w:ind w:right="113"/>
              <w:rPr>
                <w:rFonts w:cs="Arial"/>
                <w:sz w:val="18"/>
                <w:szCs w:val="18"/>
                <w:lang w:val="en-GB"/>
              </w:rPr>
            </w:pPr>
            <w:r w:rsidRPr="000B5846">
              <w:rPr>
                <w:sz w:val="18"/>
                <w:szCs w:val="18"/>
                <w:u w:val="single"/>
                <w:lang w:val="en-US"/>
              </w:rPr>
              <w:t xml:space="preserve">N.B. </w:t>
            </w:r>
            <w:r w:rsidRPr="000B5846">
              <w:rPr>
                <w:sz w:val="18"/>
                <w:szCs w:val="18"/>
                <w:lang w:val="en-US"/>
              </w:rPr>
              <w:t xml:space="preserve">Documents for the course </w:t>
            </w:r>
            <w:proofErr w:type="gramStart"/>
            <w:r w:rsidRPr="000B5846">
              <w:rPr>
                <w:sz w:val="18"/>
                <w:szCs w:val="18"/>
                <w:lang w:val="en-US"/>
              </w:rPr>
              <w:t>can be made available for downloading or mailed to participants by the PHT in-service contact person (PM)</w:t>
            </w:r>
            <w:proofErr w:type="gramEnd"/>
            <w:r w:rsidRPr="000B5846">
              <w:rPr>
                <w:sz w:val="18"/>
                <w:szCs w:val="18"/>
                <w:lang w:val="en-US"/>
              </w:rPr>
              <w:t>. The PHT does not reimburse the cost of course documents and materials.</w:t>
            </w:r>
          </w:p>
        </w:tc>
      </w:tr>
      <w:tr w:rsidR="00C4314F" w:rsidRPr="00CA7F89" w14:paraId="537D4967" w14:textId="77777777" w:rsidTr="0093742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05"/>
        </w:trPr>
        <w:tc>
          <w:tcPr>
            <w:tcW w:w="58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A3FCB" w14:textId="09C9CA76" w:rsidR="00C4314F" w:rsidRPr="00423C2D" w:rsidRDefault="00C4314F" w:rsidP="00C4314F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Amount for travel expenses</w:t>
            </w:r>
            <w:r w:rsidRPr="00423C2D">
              <w:rPr>
                <w:sz w:val="20"/>
                <w:szCs w:val="20"/>
                <w:vertAlign w:val="superscript"/>
                <w:lang w:val="en-GB"/>
              </w:rPr>
              <w:t>3)</w:t>
            </w:r>
            <w:r w:rsidRPr="00423C2D">
              <w:rPr>
                <w:sz w:val="20"/>
                <w:szCs w:val="20"/>
                <w:lang w:val="en-GB"/>
              </w:rPr>
              <w:t xml:space="preserve">: 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           </w:t>
            </w:r>
          </w:p>
          <w:p w14:paraId="751E1DDE" w14:textId="5139FBA3" w:rsidR="00C4314F" w:rsidRPr="00423C2D" w:rsidRDefault="00C4314F" w:rsidP="00C4314F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  <w:lang w:val="en-GB"/>
              </w:rPr>
            </w:pPr>
            <w:r w:rsidRPr="00423C2D">
              <w:rPr>
                <w:b/>
                <w:bCs/>
                <w:sz w:val="20"/>
                <w:szCs w:val="20"/>
                <w:lang w:val="en-GB"/>
              </w:rPr>
              <w:t>Amount for accommodation</w:t>
            </w:r>
            <w:r w:rsidRPr="00423C2D">
              <w:rPr>
                <w:rFonts w:cs="Arial"/>
                <w:sz w:val="20"/>
                <w:szCs w:val="20"/>
                <w:vertAlign w:val="superscript"/>
                <w:lang w:val="en-GB"/>
              </w:rPr>
              <w:t>3)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t xml:space="preserve">: 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423C2D">
              <w:rPr>
                <w:rFonts w:cs="Arial"/>
                <w:sz w:val="20"/>
                <w:szCs w:val="20"/>
                <w:lang w:val="en-GB"/>
              </w:rPr>
              <w:instrText xml:space="preserve"> FORMTEXT </w:instrText>
            </w:r>
            <w:r w:rsidRPr="00423C2D">
              <w:rPr>
                <w:rFonts w:cs="Arial"/>
                <w:sz w:val="20"/>
                <w:szCs w:val="20"/>
                <w:lang w:val="en-GB"/>
              </w:rPr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separate"/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noProof/>
                <w:sz w:val="20"/>
                <w:szCs w:val="20"/>
                <w:lang w:val="en-GB"/>
              </w:rPr>
              <w:t> </w:t>
            </w:r>
            <w:r w:rsidRPr="00423C2D">
              <w:rPr>
                <w:rFonts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C6A9" w14:textId="77777777" w:rsidR="00C4314F" w:rsidRDefault="00E9382A" w:rsidP="00C4314F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536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1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4314F" w:rsidRPr="00CA7F89">
              <w:rPr>
                <w:rFonts w:cs="Arial"/>
                <w:sz w:val="20"/>
                <w:szCs w:val="20"/>
              </w:rPr>
              <w:t xml:space="preserve"> Antrag PKW-Genehmigung</w:t>
            </w:r>
            <w:r w:rsidR="00C4314F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B0E025C" w14:textId="77777777" w:rsidR="00C4314F" w:rsidRPr="00CA7F89" w:rsidRDefault="00E9382A" w:rsidP="00C4314F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48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14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4314F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C4314F" w:rsidRPr="000C2FF2">
              <w:rPr>
                <w:rFonts w:cs="Arial"/>
                <w:sz w:val="20"/>
                <w:szCs w:val="20"/>
              </w:rPr>
              <w:t>Antrag Raumkosten</w:t>
            </w:r>
            <w:r w:rsidR="00C4314F">
              <w:rPr>
                <w:rFonts w:cs="Arial"/>
                <w:sz w:val="20"/>
                <w:szCs w:val="20"/>
              </w:rPr>
              <w:t xml:space="preserve">, Betrag: </w:t>
            </w:r>
            <w:r w:rsidR="00C4314F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="00C4314F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C4314F" w:rsidRPr="00CA7F89">
              <w:rPr>
                <w:rFonts w:cs="Arial"/>
                <w:sz w:val="20"/>
                <w:szCs w:val="20"/>
              </w:rPr>
            </w:r>
            <w:r w:rsidR="00C4314F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C4314F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C4314F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C4314F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C4314F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C4314F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C4314F"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C4314F" w:rsidRPr="00792832" w14:paraId="1E2BB679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55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5" w:type="dxa"/>
              <w:left w:w="108" w:type="dxa"/>
              <w:bottom w:w="28" w:type="dxa"/>
              <w:right w:w="108" w:type="dxa"/>
            </w:tcMar>
            <w:vAlign w:val="center"/>
          </w:tcPr>
          <w:p w14:paraId="29F48F33" w14:textId="323AC1AE" w:rsidR="00C4314F" w:rsidRPr="000B5846" w:rsidRDefault="00C4314F" w:rsidP="00C4314F">
            <w:pPr>
              <w:tabs>
                <w:tab w:val="right" w:pos="9612"/>
              </w:tabs>
              <w:spacing w:after="0"/>
              <w:rPr>
                <w:sz w:val="16"/>
                <w:szCs w:val="16"/>
                <w:lang w:val="en-US"/>
              </w:rPr>
            </w:pPr>
            <w:r w:rsidRPr="000B5846">
              <w:rPr>
                <w:sz w:val="16"/>
                <w:szCs w:val="16"/>
                <w:vertAlign w:val="superscript"/>
                <w:lang w:val="en-US"/>
              </w:rPr>
              <w:t>1)</w:t>
            </w:r>
            <w:r w:rsidRPr="000B5846">
              <w:rPr>
                <w:sz w:val="16"/>
                <w:szCs w:val="16"/>
                <w:lang w:val="en-US"/>
              </w:rPr>
              <w:t xml:space="preserve"> The current rates for fees (lit.a, lit.b and lit.c) are listed on our website under </w:t>
            </w:r>
            <w:hyperlink r:id="rId10" w:history="1">
              <w:r w:rsidRPr="000B5846">
                <w:rPr>
                  <w:rStyle w:val="Hyperlink0"/>
                  <w:sz w:val="16"/>
                  <w:szCs w:val="16"/>
                  <w:lang w:val="en-US"/>
                </w:rPr>
                <w:t>information for external lecturers</w:t>
              </w:r>
            </w:hyperlink>
          </w:p>
          <w:p w14:paraId="26265F29" w14:textId="77777777" w:rsidR="00C4314F" w:rsidRPr="000B5846" w:rsidRDefault="00C4314F" w:rsidP="00C4314F">
            <w:pPr>
              <w:tabs>
                <w:tab w:val="right" w:pos="9612"/>
              </w:tabs>
              <w:spacing w:after="0"/>
              <w:rPr>
                <w:sz w:val="16"/>
                <w:szCs w:val="16"/>
                <w:lang w:val="en-US"/>
              </w:rPr>
            </w:pPr>
            <w:r w:rsidRPr="000B5846">
              <w:rPr>
                <w:sz w:val="16"/>
                <w:szCs w:val="16"/>
                <w:vertAlign w:val="superscript"/>
                <w:lang w:val="en-US"/>
              </w:rPr>
              <w:t>2)</w:t>
            </w:r>
            <w:r w:rsidRPr="000B5846">
              <w:rPr>
                <w:sz w:val="16"/>
                <w:szCs w:val="16"/>
                <w:lang w:val="en-US"/>
              </w:rPr>
              <w:t xml:space="preserve"> A teaching unit lasts 45 minutes. </w:t>
            </w:r>
          </w:p>
          <w:p w14:paraId="291D7440" w14:textId="77777777" w:rsidR="00C4314F" w:rsidRPr="000B5846" w:rsidRDefault="00C4314F" w:rsidP="00C4314F">
            <w:pPr>
              <w:tabs>
                <w:tab w:val="right" w:pos="9612"/>
              </w:tabs>
              <w:spacing w:after="0"/>
              <w:rPr>
                <w:sz w:val="16"/>
                <w:szCs w:val="16"/>
                <w:lang w:val="en-US"/>
              </w:rPr>
            </w:pPr>
            <w:r w:rsidRPr="000B5846">
              <w:rPr>
                <w:sz w:val="16"/>
                <w:szCs w:val="16"/>
                <w:vertAlign w:val="superscript"/>
                <w:lang w:val="en-US"/>
              </w:rPr>
              <w:t>3)</w:t>
            </w:r>
            <w:r w:rsidRPr="000B5846">
              <w:rPr>
                <w:sz w:val="16"/>
                <w:szCs w:val="16"/>
                <w:lang w:val="en-US"/>
              </w:rPr>
              <w:t xml:space="preserve"> Travel expenses reimbursement pursuant to RGVO</w:t>
            </w:r>
          </w:p>
          <w:p w14:paraId="6F94769C" w14:textId="77777777" w:rsidR="00C4314F" w:rsidRPr="00792832" w:rsidRDefault="00C4314F" w:rsidP="00C4314F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  <w:lang w:val="en-GB"/>
              </w:rPr>
            </w:pPr>
          </w:p>
          <w:p w14:paraId="2D973DD4" w14:textId="77777777" w:rsidR="00C4314F" w:rsidRPr="00792832" w:rsidRDefault="00C4314F" w:rsidP="00C4314F">
            <w:pPr>
              <w:tabs>
                <w:tab w:val="right" w:pos="9730"/>
              </w:tabs>
              <w:spacing w:after="0"/>
              <w:rPr>
                <w:rFonts w:cs="Arial"/>
                <w:sz w:val="20"/>
                <w:szCs w:val="20"/>
                <w:lang w:val="en-GB"/>
              </w:rPr>
            </w:pPr>
          </w:p>
        </w:tc>
      </w:tr>
    </w:tbl>
    <w:p w14:paraId="0E040C3D" w14:textId="77777777" w:rsidR="005A0790" w:rsidRPr="00792832" w:rsidRDefault="005A0790" w:rsidP="00AB0A6E">
      <w:pPr>
        <w:rPr>
          <w:rFonts w:cs="Arial"/>
          <w:sz w:val="2"/>
          <w:szCs w:val="2"/>
          <w:lang w:val="en-GB"/>
        </w:rPr>
      </w:pPr>
    </w:p>
    <w:p w14:paraId="4C563030" w14:textId="77777777" w:rsidR="005A0790" w:rsidRPr="00792832" w:rsidRDefault="005A0790" w:rsidP="00AB0A6E">
      <w:pPr>
        <w:pStyle w:val="Listenabsatz"/>
        <w:spacing w:after="0" w:line="240" w:lineRule="auto"/>
        <w:ind w:left="0"/>
        <w:jc w:val="center"/>
        <w:rPr>
          <w:rFonts w:cs="Arial"/>
          <w:b/>
          <w:sz w:val="8"/>
          <w:szCs w:val="8"/>
          <w:lang w:val="en-GB"/>
        </w:rPr>
      </w:pPr>
    </w:p>
    <w:p w14:paraId="21838BD6" w14:textId="77777777" w:rsidR="000407E1" w:rsidRPr="00792832" w:rsidRDefault="000407E1" w:rsidP="00AB0A6E">
      <w:pPr>
        <w:pStyle w:val="Listenabsatz"/>
        <w:spacing w:after="0" w:line="240" w:lineRule="auto"/>
        <w:ind w:left="0"/>
        <w:jc w:val="center"/>
        <w:rPr>
          <w:rFonts w:cs="Arial"/>
          <w:b/>
          <w:sz w:val="8"/>
          <w:szCs w:val="8"/>
          <w:lang w:val="en-GB"/>
        </w:rPr>
      </w:pPr>
    </w:p>
    <w:p w14:paraId="4E9867E2" w14:textId="77777777" w:rsidR="005A0790" w:rsidRPr="00792832" w:rsidRDefault="005A0790" w:rsidP="00AB0A6E">
      <w:pPr>
        <w:pStyle w:val="Listenabsatz"/>
        <w:spacing w:after="0" w:line="240" w:lineRule="auto"/>
        <w:ind w:left="0"/>
        <w:rPr>
          <w:rFonts w:cs="Arial"/>
          <w:b/>
          <w:sz w:val="10"/>
          <w:szCs w:val="10"/>
          <w:lang w:val="en-GB"/>
        </w:rPr>
      </w:pPr>
    </w:p>
    <w:p w14:paraId="7E7458CB" w14:textId="4D466661" w:rsidR="006478A3" w:rsidRPr="00423C2D" w:rsidRDefault="00C4314F" w:rsidP="006478A3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rPr>
          <w:sz w:val="20"/>
          <w:szCs w:val="20"/>
          <w:lang w:val="en-GB"/>
        </w:rPr>
      </w:pPr>
      <w:r w:rsidRPr="00423C2D">
        <w:rPr>
          <w:sz w:val="20"/>
          <w:szCs w:val="20"/>
          <w:lang w:val="en-GB"/>
        </w:rPr>
        <w:t>Requests for specific materials or equipment, and room size and layout can be entertained on request.</w:t>
      </w:r>
    </w:p>
    <w:p w14:paraId="20D27833" w14:textId="77777777" w:rsidR="00C4314F" w:rsidRPr="00423C2D" w:rsidRDefault="00C4314F" w:rsidP="006478A3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rPr>
          <w:rFonts w:cs="Arial"/>
          <w:b/>
          <w:sz w:val="20"/>
          <w:szCs w:val="20"/>
          <w:lang w:val="en-GB"/>
        </w:rPr>
      </w:pPr>
    </w:p>
    <w:p w14:paraId="507F7136" w14:textId="1324F35A" w:rsidR="00DF26B1" w:rsidRPr="00423C2D" w:rsidRDefault="00C4314F" w:rsidP="00DF26B1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jc w:val="right"/>
        <w:rPr>
          <w:rFonts w:cs="Arial"/>
          <w:sz w:val="16"/>
          <w:szCs w:val="16"/>
          <w:lang w:val="en-GB"/>
        </w:rPr>
      </w:pPr>
      <w:r w:rsidRPr="00423C2D">
        <w:rPr>
          <w:b/>
          <w:bCs/>
          <w:sz w:val="20"/>
          <w:szCs w:val="20"/>
          <w:lang w:val="en-GB"/>
        </w:rPr>
        <w:t>Date of agreement</w:t>
      </w:r>
      <w:r w:rsidR="00DF26B1" w:rsidRPr="00423C2D">
        <w:rPr>
          <w:rFonts w:cs="Arial"/>
          <w:b/>
          <w:sz w:val="20"/>
          <w:szCs w:val="20"/>
          <w:lang w:val="en-GB"/>
        </w:rPr>
        <w:t xml:space="preserve">: </w:t>
      </w:r>
      <w:r w:rsidR="000A6E0F" w:rsidRPr="00423C2D">
        <w:rPr>
          <w:rFonts w:cs="Arial"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maxLength w:val="51"/>
            </w:textInput>
          </w:ffData>
        </w:fldChar>
      </w:r>
      <w:r w:rsidR="000A6E0F" w:rsidRPr="00423C2D">
        <w:rPr>
          <w:rFonts w:cs="Arial"/>
          <w:sz w:val="20"/>
          <w:szCs w:val="20"/>
          <w:lang w:val="en-GB"/>
        </w:rPr>
        <w:instrText xml:space="preserve"> FORMTEXT </w:instrText>
      </w:r>
      <w:r w:rsidR="000A6E0F" w:rsidRPr="00423C2D">
        <w:rPr>
          <w:rFonts w:cs="Arial"/>
          <w:sz w:val="20"/>
          <w:szCs w:val="20"/>
          <w:lang w:val="en-GB"/>
        </w:rPr>
      </w:r>
      <w:r w:rsidR="000A6E0F" w:rsidRPr="00423C2D">
        <w:rPr>
          <w:rFonts w:cs="Arial"/>
          <w:sz w:val="20"/>
          <w:szCs w:val="20"/>
          <w:lang w:val="en-GB"/>
        </w:rPr>
        <w:fldChar w:fldCharType="separate"/>
      </w:r>
      <w:r w:rsidR="000A6E0F" w:rsidRPr="00423C2D">
        <w:rPr>
          <w:rFonts w:cs="Arial"/>
          <w:noProof/>
          <w:sz w:val="20"/>
          <w:szCs w:val="20"/>
          <w:lang w:val="en-GB"/>
        </w:rPr>
        <w:t> </w:t>
      </w:r>
      <w:r w:rsidR="000A6E0F" w:rsidRPr="00423C2D">
        <w:rPr>
          <w:rFonts w:cs="Arial"/>
          <w:noProof/>
          <w:sz w:val="20"/>
          <w:szCs w:val="20"/>
          <w:lang w:val="en-GB"/>
        </w:rPr>
        <w:t> </w:t>
      </w:r>
      <w:r w:rsidR="000A6E0F" w:rsidRPr="00423C2D">
        <w:rPr>
          <w:rFonts w:cs="Arial"/>
          <w:noProof/>
          <w:sz w:val="20"/>
          <w:szCs w:val="20"/>
          <w:lang w:val="en-GB"/>
        </w:rPr>
        <w:t> </w:t>
      </w:r>
      <w:r w:rsidR="000A6E0F" w:rsidRPr="00423C2D">
        <w:rPr>
          <w:rFonts w:cs="Arial"/>
          <w:noProof/>
          <w:sz w:val="20"/>
          <w:szCs w:val="20"/>
          <w:lang w:val="en-GB"/>
        </w:rPr>
        <w:t> </w:t>
      </w:r>
      <w:r w:rsidR="000A6E0F" w:rsidRPr="00423C2D">
        <w:rPr>
          <w:rFonts w:cs="Arial"/>
          <w:noProof/>
          <w:sz w:val="20"/>
          <w:szCs w:val="20"/>
          <w:lang w:val="en-GB"/>
        </w:rPr>
        <w:t> </w:t>
      </w:r>
      <w:r w:rsidR="000A6E0F" w:rsidRPr="00423C2D">
        <w:rPr>
          <w:rFonts w:cs="Arial"/>
          <w:sz w:val="20"/>
          <w:szCs w:val="20"/>
          <w:lang w:val="en-GB"/>
        </w:rPr>
        <w:fldChar w:fldCharType="end"/>
      </w:r>
      <w:r w:rsidR="00DF26B1" w:rsidRPr="00423C2D">
        <w:rPr>
          <w:rFonts w:cs="Arial"/>
          <w:sz w:val="20"/>
          <w:szCs w:val="20"/>
          <w:lang w:val="en-GB"/>
        </w:rPr>
        <w:tab/>
      </w:r>
      <w:r w:rsidRPr="00423C2D">
        <w:rPr>
          <w:sz w:val="16"/>
          <w:szCs w:val="16"/>
          <w:lang w:val="en-GB"/>
        </w:rPr>
        <w:t xml:space="preserve">The final decision to hold the course </w:t>
      </w:r>
      <w:proofErr w:type="gramStart"/>
      <w:r w:rsidRPr="00423C2D">
        <w:rPr>
          <w:sz w:val="16"/>
          <w:szCs w:val="16"/>
          <w:lang w:val="en-GB"/>
        </w:rPr>
        <w:t>can only be taken</w:t>
      </w:r>
      <w:proofErr w:type="gramEnd"/>
      <w:r w:rsidRPr="00423C2D">
        <w:rPr>
          <w:sz w:val="16"/>
          <w:szCs w:val="16"/>
          <w:lang w:val="en-GB"/>
        </w:rPr>
        <w:t xml:space="preserve"> when the student registration process is completed. Please note also the </w:t>
      </w:r>
      <w:r w:rsidR="00E9382A">
        <w:fldChar w:fldCharType="begin"/>
      </w:r>
      <w:r w:rsidR="00E9382A" w:rsidRPr="00792832">
        <w:rPr>
          <w:lang w:val="en-GB"/>
        </w:rPr>
        <w:instrText xml:space="preserve"> HYPERLINK "https://ph-tirol.ac.at/node/561" </w:instrText>
      </w:r>
      <w:r w:rsidR="00E9382A">
        <w:fldChar w:fldCharType="separate"/>
      </w:r>
      <w:r w:rsidRPr="00423C2D">
        <w:rPr>
          <w:rStyle w:val="Hyperlink1"/>
          <w:lang w:val="en-GB"/>
        </w:rPr>
        <w:t>information for external lecturers</w:t>
      </w:r>
      <w:r w:rsidR="00E9382A">
        <w:rPr>
          <w:rStyle w:val="Hyperlink1"/>
          <w:lang w:val="en-GB"/>
        </w:rPr>
        <w:fldChar w:fldCharType="end"/>
      </w:r>
    </w:p>
    <w:p w14:paraId="4426FC0F" w14:textId="77777777" w:rsidR="00DF26B1" w:rsidRPr="00423C2D" w:rsidRDefault="00DF26B1" w:rsidP="00AB0A6E">
      <w:pPr>
        <w:pStyle w:val="Listenabsatz"/>
        <w:spacing w:after="0" w:line="240" w:lineRule="auto"/>
        <w:ind w:left="0"/>
        <w:rPr>
          <w:rFonts w:cs="Arial"/>
          <w:b/>
          <w:sz w:val="10"/>
          <w:szCs w:val="10"/>
          <w:lang w:val="en-GB"/>
        </w:rPr>
      </w:pPr>
    </w:p>
    <w:tbl>
      <w:tblPr>
        <w:tblW w:w="9781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8"/>
        <w:gridCol w:w="1116"/>
        <w:gridCol w:w="1100"/>
        <w:gridCol w:w="360"/>
        <w:gridCol w:w="1384"/>
        <w:gridCol w:w="3393"/>
      </w:tblGrid>
      <w:tr w:rsidR="00423C2D" w:rsidRPr="00CA7F89" w14:paraId="20F70658" w14:textId="77777777" w:rsidTr="00423C2D">
        <w:trPr>
          <w:trHeight w:val="76"/>
        </w:trPr>
        <w:tc>
          <w:tcPr>
            <w:tcW w:w="9781" w:type="dxa"/>
            <w:gridSpan w:val="6"/>
            <w:tcBorders>
              <w:top w:val="doub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3FD8C2A" w14:textId="77777777" w:rsidR="00423C2D" w:rsidRPr="00CA7F89" w:rsidRDefault="00423C2D" w:rsidP="00F65D2B">
            <w:pPr>
              <w:pStyle w:val="KeinLeerraum"/>
              <w:rPr>
                <w:rFonts w:cs="Arial"/>
                <w:i/>
              </w:rPr>
            </w:pPr>
            <w:r w:rsidRPr="00CA7F89">
              <w:rPr>
                <w:rFonts w:cs="Arial"/>
                <w:b/>
              </w:rPr>
              <w:t>ZIELGRUPPEN</w:t>
            </w:r>
          </w:p>
        </w:tc>
      </w:tr>
      <w:tr w:rsidR="00423C2D" w:rsidRPr="00CA7F89" w14:paraId="27B3B333" w14:textId="77777777" w:rsidTr="00423C2D">
        <w:trPr>
          <w:trHeight w:val="663"/>
        </w:trPr>
        <w:tc>
          <w:tcPr>
            <w:tcW w:w="5004" w:type="dxa"/>
            <w:gridSpan w:val="4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FBB24B4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Arial"/>
                <w:sz w:val="20"/>
                <w:szCs w:val="20"/>
              </w:rPr>
              <w:t>Pädagog:inn</w:t>
            </w:r>
            <w:proofErr w:type="gramEnd"/>
            <w:r>
              <w:rPr>
                <w:rFonts w:cs="Arial"/>
                <w:sz w:val="20"/>
                <w:szCs w:val="20"/>
              </w:rPr>
              <w:t>:en</w:t>
            </w:r>
          </w:p>
          <w:p w14:paraId="097BD2DA" w14:textId="77777777" w:rsidR="00423C2D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Pr="00CA7F89">
              <w:rPr>
                <w:rFonts w:cs="Arial"/>
                <w:sz w:val="20"/>
                <w:szCs w:val="20"/>
              </w:rPr>
              <w:t>Elementarpädagog:inn</w:t>
            </w:r>
            <w:proofErr w:type="gramEnd"/>
            <w:r>
              <w:rPr>
                <w:rFonts w:cs="Arial"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en </w:t>
            </w:r>
          </w:p>
          <w:p w14:paraId="6E54B748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FC42C6">
              <w:rPr>
                <w:rFonts w:cs="Arial"/>
                <w:sz w:val="20"/>
                <w:szCs w:val="20"/>
              </w:rPr>
              <w:t>Schulleiter</w:t>
            </w:r>
            <w:r>
              <w:rPr>
                <w:rFonts w:cs="Arial"/>
                <w:sz w:val="20"/>
                <w:szCs w:val="20"/>
              </w:rPr>
              <w:t>:</w:t>
            </w:r>
            <w:r w:rsidRPr="00FC42C6">
              <w:rPr>
                <w:rFonts w:cs="Arial"/>
                <w:sz w:val="20"/>
                <w:szCs w:val="20"/>
              </w:rPr>
              <w:t>innen, Fachvorständ</w:t>
            </w:r>
            <w:r>
              <w:rPr>
                <w:rFonts w:cs="Arial"/>
                <w:sz w:val="20"/>
                <w:szCs w:val="20"/>
              </w:rPr>
              <w:t>:</w:t>
            </w:r>
            <w:r w:rsidRPr="00FC42C6">
              <w:rPr>
                <w:rFonts w:cs="Arial"/>
                <w:sz w:val="20"/>
                <w:szCs w:val="20"/>
              </w:rPr>
              <w:t>innen u. Abteilungsvorständ</w:t>
            </w:r>
            <w:r>
              <w:rPr>
                <w:rFonts w:cs="Arial"/>
                <w:sz w:val="20"/>
                <w:szCs w:val="20"/>
              </w:rPr>
              <w:t>:</w:t>
            </w:r>
            <w:r w:rsidRPr="00FC42C6">
              <w:rPr>
                <w:rFonts w:cs="Arial"/>
                <w:sz w:val="20"/>
                <w:szCs w:val="20"/>
              </w:rPr>
              <w:t>innen</w:t>
            </w:r>
          </w:p>
        </w:tc>
        <w:tc>
          <w:tcPr>
            <w:tcW w:w="4777" w:type="dxa"/>
            <w:gridSpan w:val="2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430826F0" w14:textId="77777777" w:rsidR="00423C2D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Hochschullehrpersonen</w:t>
            </w:r>
          </w:p>
          <w:p w14:paraId="2ACAA0AD" w14:textId="77777777" w:rsidR="00423C2D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Arial"/>
                <w:sz w:val="20"/>
                <w:szCs w:val="20"/>
              </w:rPr>
              <w:t>Qualitätsschulkoodinator:inn</w:t>
            </w:r>
            <w:proofErr w:type="gramEnd"/>
            <w:r>
              <w:rPr>
                <w:rFonts w:cs="Arial"/>
                <w:sz w:val="20"/>
                <w:szCs w:val="20"/>
              </w:rPr>
              <w:t>:en</w:t>
            </w:r>
          </w:p>
          <w:p w14:paraId="3A82DE5F" w14:textId="77777777" w:rsidR="00423C2D" w:rsidRPr="00CA7F89" w:rsidRDefault="00423C2D" w:rsidP="00F65D2B">
            <w:pPr>
              <w:pStyle w:val="KeinLeerraum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IT-</w:t>
            </w:r>
            <w:proofErr w:type="gramStart"/>
            <w:r>
              <w:rPr>
                <w:rFonts w:cs="Arial"/>
                <w:sz w:val="20"/>
                <w:szCs w:val="20"/>
              </w:rPr>
              <w:t>Koordinator:inn</w:t>
            </w:r>
            <w:proofErr w:type="gramEnd"/>
            <w:r>
              <w:rPr>
                <w:rFonts w:cs="Arial"/>
                <w:sz w:val="20"/>
                <w:szCs w:val="20"/>
              </w:rPr>
              <w:t>:en</w:t>
            </w:r>
          </w:p>
          <w:p w14:paraId="4999ADF7" w14:textId="77777777" w:rsidR="00423C2D" w:rsidRPr="00CA7F89" w:rsidRDefault="00423C2D" w:rsidP="00F65D2B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Zielgruppen, speziell: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23C2D" w:rsidRPr="00CA7F89" w14:paraId="5E46126D" w14:textId="77777777" w:rsidTr="00423C2D">
        <w:tc>
          <w:tcPr>
            <w:tcW w:w="9781" w:type="dxa"/>
            <w:gridSpan w:val="6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3EE7688" w14:textId="77777777" w:rsidR="00423C2D" w:rsidRPr="00CA7F89" w:rsidRDefault="00423C2D" w:rsidP="00F65D2B">
            <w:pPr>
              <w:pStyle w:val="KeinLeerraum"/>
              <w:rPr>
                <w:rFonts w:cs="Arial"/>
                <w:b/>
              </w:rPr>
            </w:pPr>
            <w:r w:rsidRPr="00CA7F89">
              <w:rPr>
                <w:rFonts w:cs="Arial"/>
                <w:b/>
              </w:rPr>
              <w:t>SCHULARTEN</w:t>
            </w:r>
          </w:p>
        </w:tc>
      </w:tr>
      <w:tr w:rsidR="00423C2D" w:rsidRPr="00CA7F89" w14:paraId="310EC437" w14:textId="77777777" w:rsidTr="00423C2D">
        <w:tc>
          <w:tcPr>
            <w:tcW w:w="3544" w:type="dxa"/>
            <w:gridSpan w:val="2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413DC354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Kindergarten</w:t>
            </w:r>
          </w:p>
          <w:p w14:paraId="797B3E49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Volksschulen</w:t>
            </w:r>
          </w:p>
          <w:p w14:paraId="08116F62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Mittelschulen</w:t>
            </w:r>
          </w:p>
          <w:p w14:paraId="1FEAB5A1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Sonderschulen</w:t>
            </w:r>
            <w:r>
              <w:rPr>
                <w:rFonts w:cs="Arial"/>
                <w:sz w:val="20"/>
                <w:szCs w:val="20"/>
              </w:rPr>
              <w:t>/inklusive Klassen</w:t>
            </w:r>
          </w:p>
        </w:tc>
        <w:tc>
          <w:tcPr>
            <w:tcW w:w="2844" w:type="dxa"/>
            <w:gridSpan w:val="3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0A46AFB8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Polytechnische Schulen</w:t>
            </w:r>
            <w:r>
              <w:rPr>
                <w:rFonts w:cs="Arial"/>
                <w:sz w:val="20"/>
                <w:szCs w:val="20"/>
              </w:rPr>
              <w:t>/Fach-mittelschulen</w:t>
            </w:r>
          </w:p>
          <w:p w14:paraId="54CFCB3B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AHS Unterstufen</w:t>
            </w:r>
          </w:p>
          <w:p w14:paraId="42B488C6" w14:textId="77777777" w:rsidR="00423C2D" w:rsidRPr="00CA7F89" w:rsidRDefault="00423C2D" w:rsidP="00F65D2B">
            <w:pPr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AHS Oberstufen</w:t>
            </w:r>
          </w:p>
        </w:tc>
        <w:tc>
          <w:tcPr>
            <w:tcW w:w="3393" w:type="dxa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22EFF4D0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</w:t>
            </w:r>
          </w:p>
          <w:p w14:paraId="6A8FA414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BMHS</w:t>
            </w:r>
          </w:p>
          <w:p w14:paraId="23968F46" w14:textId="77777777" w:rsidR="00423C2D" w:rsidRDefault="00423C2D" w:rsidP="00F65D2B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BAfEP/BASOP</w:t>
            </w:r>
          </w:p>
          <w:p w14:paraId="62033B82" w14:textId="77777777" w:rsidR="00423C2D" w:rsidRPr="00CA57D1" w:rsidRDefault="00423C2D" w:rsidP="00F65D2B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Hochschule</w:t>
            </w:r>
          </w:p>
        </w:tc>
      </w:tr>
      <w:tr w:rsidR="00423C2D" w:rsidRPr="00CA7F89" w14:paraId="3B68DF01" w14:textId="77777777" w:rsidTr="00423C2D">
        <w:trPr>
          <w:trHeight w:val="106"/>
        </w:trPr>
        <w:tc>
          <w:tcPr>
            <w:tcW w:w="9781" w:type="dxa"/>
            <w:gridSpan w:val="6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1E8A5197" w14:textId="77777777" w:rsidR="00423C2D" w:rsidRPr="00CA7F89" w:rsidRDefault="00423C2D" w:rsidP="00F65D2B">
            <w:pPr>
              <w:pStyle w:val="KeinLeerraum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ORGANISATIONSFORMEN</w:t>
            </w:r>
          </w:p>
        </w:tc>
      </w:tr>
      <w:tr w:rsidR="00423C2D" w:rsidRPr="00CA7F89" w14:paraId="70F0C1ED" w14:textId="77777777" w:rsidTr="00423C2D">
        <w:tc>
          <w:tcPr>
            <w:tcW w:w="4644" w:type="dxa"/>
            <w:gridSpan w:val="3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413FF857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Bundesweite Veranstaltung</w:t>
            </w:r>
          </w:p>
          <w:p w14:paraId="4E26E650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SchiLF</w:t>
            </w:r>
          </w:p>
          <w:p w14:paraId="455E7A8E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SchiLF</w:t>
            </w:r>
          </w:p>
        </w:tc>
        <w:tc>
          <w:tcPr>
            <w:tcW w:w="5137" w:type="dxa"/>
            <w:gridSpan w:val="3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54907E37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Lehrveranstaltung</w:t>
            </w:r>
          </w:p>
          <w:p w14:paraId="4646DBA6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Lehrveranstaltung</w:t>
            </w:r>
          </w:p>
          <w:p w14:paraId="276536B7" w14:textId="77777777" w:rsidR="00423C2D" w:rsidRPr="00CA57D1" w:rsidRDefault="00423C2D" w:rsidP="00F65D2B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Veranstaltungen für eine Bildungsregion</w:t>
            </w:r>
          </w:p>
        </w:tc>
      </w:tr>
      <w:tr w:rsidR="00423C2D" w:rsidRPr="00CA7F89" w14:paraId="16767F85" w14:textId="77777777" w:rsidTr="00423C2D">
        <w:tc>
          <w:tcPr>
            <w:tcW w:w="9781" w:type="dxa"/>
            <w:gridSpan w:val="6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5F4C8AD2" w14:textId="77777777" w:rsidR="00423C2D" w:rsidRPr="00CA7F89" w:rsidRDefault="00423C2D" w:rsidP="00F65D2B">
            <w:pPr>
              <w:pStyle w:val="KeinLeerraum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BEZIRK</w:t>
            </w:r>
          </w:p>
        </w:tc>
      </w:tr>
      <w:tr w:rsidR="00423C2D" w:rsidRPr="00CA7F89" w14:paraId="57D56882" w14:textId="77777777" w:rsidTr="00423C2D">
        <w:tc>
          <w:tcPr>
            <w:tcW w:w="3544" w:type="dxa"/>
            <w:gridSpan w:val="2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5B06D400" w14:textId="77777777" w:rsidR="00423C2D" w:rsidRPr="00CA2F66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Imst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2FFFF72B" w14:textId="77777777" w:rsidR="00423C2D" w:rsidRPr="00CA2F66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Innsbruck-Stadt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  <w:p w14:paraId="09B9E712" w14:textId="77777777" w:rsidR="00423C2D" w:rsidRPr="00CA7F89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Innsbruck-Land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</w:tc>
        <w:tc>
          <w:tcPr>
            <w:tcW w:w="2844" w:type="dxa"/>
            <w:gridSpan w:val="3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3BE244BA" w14:textId="77777777" w:rsidR="00423C2D" w:rsidRPr="00CA2F66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Kitzbühel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72736D55" w14:textId="77777777" w:rsidR="00423C2D" w:rsidRPr="00CA2F66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Kufstein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513646F2" w14:textId="77777777" w:rsidR="00423C2D" w:rsidRPr="00CD4964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Landeck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</w:tc>
        <w:tc>
          <w:tcPr>
            <w:tcW w:w="3393" w:type="dxa"/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2A4C8F80" w14:textId="77777777" w:rsidR="00423C2D" w:rsidRPr="00CA2F66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Lienz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5629F651" w14:textId="77777777" w:rsidR="00423C2D" w:rsidRPr="00CA2F66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Reutte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22DB72F2" w14:textId="77777777" w:rsidR="00423C2D" w:rsidRPr="00CA57D1" w:rsidRDefault="00423C2D" w:rsidP="00F65D2B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Schwaz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</w:tr>
      <w:tr w:rsidR="00423C2D" w:rsidRPr="00CA7F89" w14:paraId="702C05D0" w14:textId="77777777" w:rsidTr="00F65D2B">
        <w:trPr>
          <w:trHeight w:val="307"/>
        </w:trPr>
        <w:tc>
          <w:tcPr>
            <w:tcW w:w="2428" w:type="dxa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1171EB7" w14:textId="77777777" w:rsidR="00423C2D" w:rsidRPr="00CA7F89" w:rsidRDefault="00423C2D" w:rsidP="00F65D2B">
            <w:pPr>
              <w:pStyle w:val="KeinLeerraum"/>
              <w:rPr>
                <w:rFonts w:cs="Arial"/>
              </w:rPr>
            </w:pPr>
            <w:r w:rsidRPr="00CA7F89">
              <w:rPr>
                <w:rFonts w:cs="Arial"/>
                <w:b/>
              </w:rPr>
              <w:t>KOSTENSTELLEN</w:t>
            </w:r>
            <w:r w:rsidRPr="00CA7F89">
              <w:rPr>
                <w:rFonts w:cs="Arial"/>
                <w:b/>
              </w:rPr>
              <w:tab/>
            </w:r>
          </w:p>
        </w:tc>
        <w:tc>
          <w:tcPr>
            <w:tcW w:w="7353" w:type="dxa"/>
            <w:gridSpan w:val="5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5F022400" w14:textId="77777777" w:rsidR="00423C2D" w:rsidRPr="00CA7F89" w:rsidRDefault="00423C2D" w:rsidP="00F65D2B">
            <w:pPr>
              <w:pStyle w:val="KeinLeerraum"/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i/>
                <w:sz w:val="16"/>
                <w:szCs w:val="16"/>
              </w:rPr>
              <w:t>Auswahl: mindestens 1 Kategorie; Bei schulartenübergreifenden Seminaren bitte eine möglichst realistische Schätzung der Kostenanteile für die beteiligten Schularten eingeben!</w:t>
            </w:r>
          </w:p>
        </w:tc>
      </w:tr>
      <w:tr w:rsidR="00423C2D" w:rsidRPr="00CA7F89" w14:paraId="5AD4B63F" w14:textId="77777777" w:rsidTr="00F65D2B"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63E7F964" w14:textId="77777777" w:rsidR="00423C2D" w:rsidRPr="00CA7F89" w:rsidRDefault="00423C2D" w:rsidP="00F65D2B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Pflichtschulen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555762D8" w14:textId="77777777" w:rsidR="00423C2D" w:rsidRPr="00CA7F89" w:rsidRDefault="00423C2D" w:rsidP="00F65D2B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1477D96E" w14:textId="77777777" w:rsidR="00423C2D" w:rsidRPr="00CA7F89" w:rsidRDefault="00423C2D" w:rsidP="00F65D2B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höhere 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54DD0616" w14:textId="77777777" w:rsidR="00423C2D" w:rsidRPr="00CA7F89" w:rsidRDefault="00423C2D" w:rsidP="00F65D2B">
            <w:pPr>
              <w:pStyle w:val="KeinLeerraum"/>
              <w:tabs>
                <w:tab w:val="left" w:pos="4287"/>
              </w:tabs>
              <w:rPr>
                <w:rFonts w:cs="Arial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Berufsbildende mittlere und höhere Schulen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3E3F4B84" w14:textId="77777777" w:rsidR="00423C2D" w:rsidRPr="00CA7F89" w:rsidRDefault="00423C2D" w:rsidP="00F65D2B">
            <w:pPr>
              <w:pStyle w:val="KeinLeerraum"/>
              <w:tabs>
                <w:tab w:val="left" w:pos="4287"/>
              </w:tabs>
              <w:rPr>
                <w:rFonts w:cs="Arial"/>
                <w:i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 und Gemeinde </w:t>
            </w:r>
            <w:r w:rsidRPr="00CA7F89">
              <w:rPr>
                <w:rFonts w:cs="Arial"/>
                <w:i/>
                <w:sz w:val="20"/>
                <w:szCs w:val="20"/>
              </w:rPr>
              <w:t>(z.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i/>
                <w:sz w:val="20"/>
                <w:szCs w:val="20"/>
              </w:rPr>
              <w:t>B. Kindergarten)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1D40D269" w14:textId="77777777" w:rsidR="00423C2D" w:rsidRPr="00CA7F89" w:rsidRDefault="00423C2D" w:rsidP="00F65D2B">
            <w:pPr>
              <w:pStyle w:val="KeinLeerraum"/>
              <w:tabs>
                <w:tab w:val="left" w:pos="4287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E9382A">
              <w:rPr>
                <w:rFonts w:cs="Arial"/>
                <w:sz w:val="20"/>
                <w:szCs w:val="20"/>
              </w:rPr>
            </w:r>
            <w:r w:rsidR="00E9382A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D608041" w14:textId="77777777" w:rsidR="00423C2D" w:rsidRDefault="00423C2D" w:rsidP="00423C2D">
      <w:pPr>
        <w:rPr>
          <w:rFonts w:cs="Arial"/>
        </w:rPr>
      </w:pPr>
    </w:p>
    <w:p w14:paraId="6A2510A2" w14:textId="77777777" w:rsidR="00423C2D" w:rsidRPr="009E3E75" w:rsidRDefault="00423C2D" w:rsidP="00423C2D">
      <w:pPr>
        <w:rPr>
          <w:rFonts w:cs="Arial"/>
        </w:rPr>
      </w:pPr>
    </w:p>
    <w:p w14:paraId="2EF6D01B" w14:textId="77777777" w:rsidR="009E3E75" w:rsidRPr="009E3E75" w:rsidRDefault="009E3E75" w:rsidP="009E3E75">
      <w:pPr>
        <w:rPr>
          <w:rFonts w:cs="Arial"/>
        </w:rPr>
      </w:pPr>
    </w:p>
    <w:p w14:paraId="37FF65BB" w14:textId="77777777" w:rsidR="009E3E75" w:rsidRPr="009E3E75" w:rsidRDefault="009E3E75" w:rsidP="009E3E75">
      <w:pPr>
        <w:rPr>
          <w:rFonts w:cs="Arial"/>
        </w:rPr>
      </w:pPr>
    </w:p>
    <w:p w14:paraId="67B3CA70" w14:textId="77777777" w:rsidR="009E3E75" w:rsidRPr="009E3E75" w:rsidRDefault="009E3E75" w:rsidP="009E3E75">
      <w:pPr>
        <w:rPr>
          <w:rFonts w:cs="Arial"/>
        </w:rPr>
      </w:pPr>
    </w:p>
    <w:p w14:paraId="3EA8E240" w14:textId="77777777" w:rsidR="009E3E75" w:rsidRPr="009E3E75" w:rsidRDefault="009E3E75" w:rsidP="009E3E75">
      <w:pPr>
        <w:rPr>
          <w:rFonts w:cs="Arial"/>
        </w:rPr>
      </w:pPr>
    </w:p>
    <w:p w14:paraId="470BFC0B" w14:textId="77777777" w:rsidR="009E3E75" w:rsidRPr="009E3E75" w:rsidRDefault="009E3E75" w:rsidP="009E3E75">
      <w:pPr>
        <w:rPr>
          <w:rFonts w:cs="Arial"/>
        </w:rPr>
      </w:pPr>
    </w:p>
    <w:p w14:paraId="3CD3D600" w14:textId="77777777" w:rsidR="009E3E75" w:rsidRPr="009E3E75" w:rsidRDefault="009E3E75" w:rsidP="009E3E75">
      <w:pPr>
        <w:rPr>
          <w:rFonts w:cs="Arial"/>
        </w:rPr>
      </w:pPr>
    </w:p>
    <w:p w14:paraId="2681BA3F" w14:textId="77777777" w:rsidR="009E3E75" w:rsidRPr="009E3E75" w:rsidRDefault="009E3E75" w:rsidP="009E3E75">
      <w:pPr>
        <w:rPr>
          <w:rFonts w:cs="Arial"/>
        </w:rPr>
      </w:pPr>
    </w:p>
    <w:p w14:paraId="08622925" w14:textId="77777777" w:rsidR="009E3E75" w:rsidRPr="009E3E75" w:rsidRDefault="009E3E75" w:rsidP="009E3E75">
      <w:pPr>
        <w:rPr>
          <w:rFonts w:cs="Arial"/>
        </w:rPr>
      </w:pPr>
    </w:p>
    <w:p w14:paraId="499E0894" w14:textId="77777777" w:rsidR="009E3E75" w:rsidRDefault="009E3E75" w:rsidP="009E3E75">
      <w:pPr>
        <w:rPr>
          <w:rFonts w:cs="Arial"/>
        </w:rPr>
      </w:pPr>
    </w:p>
    <w:p w14:paraId="1B56D9CF" w14:textId="0BB20363" w:rsidR="009E3E75" w:rsidRPr="009E3E75" w:rsidRDefault="009E3E75" w:rsidP="00F30178">
      <w:pPr>
        <w:tabs>
          <w:tab w:val="left" w:pos="7110"/>
        </w:tabs>
        <w:jc w:val="right"/>
        <w:rPr>
          <w:rFonts w:cs="Arial"/>
        </w:rPr>
      </w:pPr>
      <w:r>
        <w:rPr>
          <w:rFonts w:cs="Arial"/>
        </w:rPr>
        <w:tab/>
      </w:r>
      <w:r w:rsidRPr="00F30178">
        <w:rPr>
          <w:rFonts w:cs="Arial"/>
          <w:sz w:val="18"/>
          <w:szCs w:val="18"/>
        </w:rPr>
        <w:t xml:space="preserve">Version </w:t>
      </w:r>
      <w:r w:rsidR="00F30178" w:rsidRPr="00F30178">
        <w:rPr>
          <w:rFonts w:cs="Arial"/>
          <w:sz w:val="18"/>
          <w:szCs w:val="18"/>
        </w:rPr>
        <w:t>01/2022</w:t>
      </w:r>
    </w:p>
    <w:sectPr w:rsidR="009E3E75" w:rsidRPr="009E3E75" w:rsidSect="000A6E0F">
      <w:headerReference w:type="default" r:id="rId11"/>
      <w:footerReference w:type="default" r:id="rId12"/>
      <w:headerReference w:type="first" r:id="rId13"/>
      <w:pgSz w:w="11906" w:h="16838" w:code="9"/>
      <w:pgMar w:top="1135" w:right="1134" w:bottom="720" w:left="1134" w:header="109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3828D" w14:textId="77777777" w:rsidR="00E9382A" w:rsidRDefault="00E9382A">
      <w:r>
        <w:separator/>
      </w:r>
    </w:p>
  </w:endnote>
  <w:endnote w:type="continuationSeparator" w:id="0">
    <w:p w14:paraId="33E2ECCB" w14:textId="77777777" w:rsidR="00E9382A" w:rsidRDefault="00E93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T Eesti Display Rg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0E41FB24-560A-4DF1-A865-8DDFA89C6B62}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9617325A-71BF-4D01-9CD1-A7915B50603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Bold r:id="rId3" w:fontKey="{9FFEEF86-554B-4732-AAD5-18E135490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shd w:val="clear" w:color="auto" w:fill="8C8787" w:themeFill="accent6" w:themeFillTint="80"/>
      <w:tblLook w:val="01E0" w:firstRow="1" w:lastRow="1" w:firstColumn="1" w:lastColumn="1" w:noHBand="0" w:noVBand="0"/>
    </w:tblPr>
    <w:tblGrid>
      <w:gridCol w:w="4233"/>
      <w:gridCol w:w="5548"/>
    </w:tblGrid>
    <w:tr w:rsidR="00C4314F" w:rsidRPr="00B9157B" w14:paraId="770A8C6A" w14:textId="77777777" w:rsidTr="00655541">
      <w:trPr>
        <w:trHeight w:val="311"/>
      </w:trPr>
      <w:tc>
        <w:tcPr>
          <w:tcW w:w="4233" w:type="dxa"/>
          <w:shd w:val="clear" w:color="auto" w:fill="8C8787" w:themeFill="accent6" w:themeFillTint="80"/>
          <w:vAlign w:val="center"/>
        </w:tcPr>
        <w:p w14:paraId="570D1B41" w14:textId="77777777" w:rsidR="00C4314F" w:rsidRPr="00793AD6" w:rsidRDefault="00C4314F" w:rsidP="00793AD6">
          <w:pPr>
            <w:spacing w:after="0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Datenblatt zur Lehrveranstaltungserfassung </w:t>
          </w:r>
        </w:p>
      </w:tc>
      <w:tc>
        <w:tcPr>
          <w:tcW w:w="5548" w:type="dxa"/>
          <w:shd w:val="clear" w:color="auto" w:fill="8C8787" w:themeFill="accent6" w:themeFillTint="80"/>
          <w:vAlign w:val="center"/>
        </w:tcPr>
        <w:p w14:paraId="2CDB604F" w14:textId="77777777" w:rsidR="00C4314F" w:rsidRPr="00793AD6" w:rsidRDefault="00C4314F" w:rsidP="008F0DD3">
          <w:pPr>
            <w:spacing w:after="0"/>
            <w:jc w:val="right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Pädagogische Hochschule Tirol, Pastorstraße 7, 6010 Innsbruck </w:t>
          </w:r>
        </w:p>
      </w:tc>
    </w:tr>
  </w:tbl>
  <w:p w14:paraId="6AB9B6EA" w14:textId="77777777" w:rsidR="00C4314F" w:rsidRDefault="00C4314F" w:rsidP="000A6E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8282F" w14:textId="77777777" w:rsidR="00E9382A" w:rsidRDefault="00E9382A">
      <w:r>
        <w:separator/>
      </w:r>
    </w:p>
  </w:footnote>
  <w:footnote w:type="continuationSeparator" w:id="0">
    <w:p w14:paraId="7AB6B30F" w14:textId="77777777" w:rsidR="00E9382A" w:rsidRDefault="00E93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Layout w:type="fixed"/>
      <w:tblLook w:val="01E0" w:firstRow="1" w:lastRow="1" w:firstColumn="1" w:lastColumn="1" w:noHBand="0" w:noVBand="0"/>
    </w:tblPr>
    <w:tblGrid>
      <w:gridCol w:w="7905"/>
      <w:gridCol w:w="1876"/>
    </w:tblGrid>
    <w:tr w:rsidR="00C4314F" w:rsidRPr="00792832" w14:paraId="0C82927A" w14:textId="77777777" w:rsidTr="000A6E0F">
      <w:tc>
        <w:tcPr>
          <w:tcW w:w="7905" w:type="dxa"/>
          <w:vAlign w:val="center"/>
        </w:tcPr>
        <w:p w14:paraId="2FB9FEF1" w14:textId="4C11C869" w:rsidR="00C4314F" w:rsidRPr="00792832" w:rsidRDefault="00C4314F" w:rsidP="00CA7F89">
          <w:pPr>
            <w:pStyle w:val="berschrift1"/>
            <w:rPr>
              <w:color w:val="EE1117" w:themeColor="accent1"/>
              <w:lang w:val="en-GB"/>
            </w:rPr>
          </w:pPr>
          <w:r w:rsidRPr="00180E99">
            <w:rPr>
              <w:lang w:val="en-US"/>
            </w:rPr>
            <w:t>Planning form – In-service training courses</w:t>
          </w:r>
        </w:p>
      </w:tc>
      <w:tc>
        <w:tcPr>
          <w:tcW w:w="1876" w:type="dxa"/>
        </w:tcPr>
        <w:p w14:paraId="0D764004" w14:textId="77777777" w:rsidR="00C4314F" w:rsidRPr="00792832" w:rsidRDefault="00C4314F" w:rsidP="00CA7F89">
          <w:pPr>
            <w:pStyle w:val="berschrift1"/>
            <w:rPr>
              <w:color w:val="EE1117" w:themeColor="accent1"/>
              <w:lang w:val="en-GB"/>
            </w:rPr>
          </w:pPr>
          <w:r w:rsidRPr="006478A3">
            <w:rPr>
              <w:noProof/>
              <w:color w:val="EE1117" w:themeColor="accent1"/>
            </w:rPr>
            <w:drawing>
              <wp:anchor distT="0" distB="0" distL="114300" distR="114300" simplePos="0" relativeHeight="251658240" behindDoc="1" locked="0" layoutInCell="1" allowOverlap="1" wp14:anchorId="132A1CBA" wp14:editId="519CB827">
                <wp:simplePos x="0" y="0"/>
                <wp:positionH relativeFrom="column">
                  <wp:posOffset>354330</wp:posOffset>
                </wp:positionH>
                <wp:positionV relativeFrom="paragraph">
                  <wp:posOffset>-2540</wp:posOffset>
                </wp:positionV>
                <wp:extent cx="631825" cy="400597"/>
                <wp:effectExtent l="0" t="0" r="0" b="0"/>
                <wp:wrapNone/>
                <wp:docPr id="31" name="Grafik 3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ClipArt enthält.&#10;&#10;Automatisch generierte Beschreibu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25" cy="400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83A0E91" w14:textId="77777777" w:rsidR="00C4314F" w:rsidRPr="00792832" w:rsidRDefault="00C4314F" w:rsidP="000A6E0F">
    <w:pPr>
      <w:pStyle w:val="Kopfzeile"/>
      <w:spacing w:after="0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5637"/>
      <w:gridCol w:w="4252"/>
    </w:tblGrid>
    <w:tr w:rsidR="00C4314F" w:rsidRPr="00B9157B" w14:paraId="116ECCDB" w14:textId="77777777" w:rsidTr="009070C6">
      <w:tc>
        <w:tcPr>
          <w:tcW w:w="5637" w:type="dxa"/>
          <w:vAlign w:val="center"/>
        </w:tcPr>
        <w:p w14:paraId="4EA98303" w14:textId="77777777" w:rsidR="00C4314F" w:rsidRPr="00B9157B" w:rsidRDefault="00C4314F" w:rsidP="009070C6">
          <w:pPr>
            <w:rPr>
              <w:rFonts w:ascii="Arial" w:hAnsi="Arial" w:cs="Arial"/>
            </w:rPr>
          </w:pPr>
          <w:r w:rsidRPr="00B9157B">
            <w:rPr>
              <w:rFonts w:ascii="Arial" w:hAnsi="Arial" w:cs="Arial"/>
              <w:b/>
              <w:sz w:val="32"/>
              <w:szCs w:val="32"/>
            </w:rPr>
            <w:t>Lehrveranstaltungsplanung</w:t>
          </w:r>
        </w:p>
      </w:tc>
      <w:tc>
        <w:tcPr>
          <w:tcW w:w="4252" w:type="dxa"/>
        </w:tcPr>
        <w:p w14:paraId="5813FA1B" w14:textId="77777777" w:rsidR="00C4314F" w:rsidRPr="00B9157B" w:rsidRDefault="00C4314F" w:rsidP="009070C6">
          <w:pPr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4518CEF" wp14:editId="47985B5B">
                <wp:extent cx="2362200" cy="546100"/>
                <wp:effectExtent l="0" t="0" r="0" b="6350"/>
                <wp:docPr id="32" name="Bild 2" descr="Logo-PH-Ti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H-Ti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B5A860" w14:textId="77777777" w:rsidR="00C4314F" w:rsidRDefault="00C4314F" w:rsidP="009070C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AA"/>
    <w:rsid w:val="000407E1"/>
    <w:rsid w:val="00057D93"/>
    <w:rsid w:val="000610FD"/>
    <w:rsid w:val="00094F48"/>
    <w:rsid w:val="000A6E0F"/>
    <w:rsid w:val="000C0992"/>
    <w:rsid w:val="000C2FF2"/>
    <w:rsid w:val="000C4056"/>
    <w:rsid w:val="001261CF"/>
    <w:rsid w:val="00155E2E"/>
    <w:rsid w:val="001A56D2"/>
    <w:rsid w:val="001A7480"/>
    <w:rsid w:val="001A7923"/>
    <w:rsid w:val="001B4BE3"/>
    <w:rsid w:val="001D569D"/>
    <w:rsid w:val="001D6BCE"/>
    <w:rsid w:val="001D7B6F"/>
    <w:rsid w:val="001F7C4F"/>
    <w:rsid w:val="002014B8"/>
    <w:rsid w:val="0022378D"/>
    <w:rsid w:val="002311A8"/>
    <w:rsid w:val="00283F8E"/>
    <w:rsid w:val="002F4A53"/>
    <w:rsid w:val="003353F5"/>
    <w:rsid w:val="0035107D"/>
    <w:rsid w:val="00351933"/>
    <w:rsid w:val="0035528B"/>
    <w:rsid w:val="0036029E"/>
    <w:rsid w:val="003624C6"/>
    <w:rsid w:val="0037580E"/>
    <w:rsid w:val="003A27DB"/>
    <w:rsid w:val="003C7E59"/>
    <w:rsid w:val="003D2962"/>
    <w:rsid w:val="003E38A4"/>
    <w:rsid w:val="00404961"/>
    <w:rsid w:val="00423C2D"/>
    <w:rsid w:val="00445AC2"/>
    <w:rsid w:val="00452316"/>
    <w:rsid w:val="00461E1E"/>
    <w:rsid w:val="00497B45"/>
    <w:rsid w:val="004E6E3D"/>
    <w:rsid w:val="00516E63"/>
    <w:rsid w:val="005222E3"/>
    <w:rsid w:val="00535225"/>
    <w:rsid w:val="0054692C"/>
    <w:rsid w:val="00563CFA"/>
    <w:rsid w:val="0056407E"/>
    <w:rsid w:val="00584BC1"/>
    <w:rsid w:val="00591266"/>
    <w:rsid w:val="00592502"/>
    <w:rsid w:val="005A0790"/>
    <w:rsid w:val="005B4CB6"/>
    <w:rsid w:val="005C74C3"/>
    <w:rsid w:val="005D1AAA"/>
    <w:rsid w:val="005D3FED"/>
    <w:rsid w:val="005D54CF"/>
    <w:rsid w:val="005E25A7"/>
    <w:rsid w:val="005F51E8"/>
    <w:rsid w:val="00605694"/>
    <w:rsid w:val="0060591A"/>
    <w:rsid w:val="0063434B"/>
    <w:rsid w:val="00634912"/>
    <w:rsid w:val="006478A3"/>
    <w:rsid w:val="00655541"/>
    <w:rsid w:val="00692C0C"/>
    <w:rsid w:val="00693639"/>
    <w:rsid w:val="0069611D"/>
    <w:rsid w:val="006C31B0"/>
    <w:rsid w:val="006F2129"/>
    <w:rsid w:val="00700CAD"/>
    <w:rsid w:val="00777441"/>
    <w:rsid w:val="00792832"/>
    <w:rsid w:val="00793AD6"/>
    <w:rsid w:val="007C22A5"/>
    <w:rsid w:val="007C7359"/>
    <w:rsid w:val="007E0632"/>
    <w:rsid w:val="008066B3"/>
    <w:rsid w:val="00817D84"/>
    <w:rsid w:val="008E09CC"/>
    <w:rsid w:val="008E0AE2"/>
    <w:rsid w:val="008E0F66"/>
    <w:rsid w:val="008F0DD3"/>
    <w:rsid w:val="009070C6"/>
    <w:rsid w:val="00917E67"/>
    <w:rsid w:val="00920201"/>
    <w:rsid w:val="0093742A"/>
    <w:rsid w:val="00941E50"/>
    <w:rsid w:val="00954148"/>
    <w:rsid w:val="009675F9"/>
    <w:rsid w:val="009B1654"/>
    <w:rsid w:val="009B5DF0"/>
    <w:rsid w:val="009E3E75"/>
    <w:rsid w:val="009F36A2"/>
    <w:rsid w:val="00A151F3"/>
    <w:rsid w:val="00A31582"/>
    <w:rsid w:val="00A51C1A"/>
    <w:rsid w:val="00A558C2"/>
    <w:rsid w:val="00AB0A6E"/>
    <w:rsid w:val="00AE092D"/>
    <w:rsid w:val="00AF57C2"/>
    <w:rsid w:val="00B0746E"/>
    <w:rsid w:val="00B4189D"/>
    <w:rsid w:val="00B6496D"/>
    <w:rsid w:val="00B66E2A"/>
    <w:rsid w:val="00BB7B91"/>
    <w:rsid w:val="00BD032D"/>
    <w:rsid w:val="00BE09B0"/>
    <w:rsid w:val="00BE617D"/>
    <w:rsid w:val="00C10DED"/>
    <w:rsid w:val="00C4314F"/>
    <w:rsid w:val="00C654A1"/>
    <w:rsid w:val="00C953C7"/>
    <w:rsid w:val="00CA2F66"/>
    <w:rsid w:val="00CA57D1"/>
    <w:rsid w:val="00CA7F89"/>
    <w:rsid w:val="00CB00AD"/>
    <w:rsid w:val="00CB27C3"/>
    <w:rsid w:val="00CC3390"/>
    <w:rsid w:val="00CC7E8B"/>
    <w:rsid w:val="00CD4964"/>
    <w:rsid w:val="00CF3F6A"/>
    <w:rsid w:val="00D0449A"/>
    <w:rsid w:val="00D16884"/>
    <w:rsid w:val="00D200E9"/>
    <w:rsid w:val="00D62884"/>
    <w:rsid w:val="00D8299D"/>
    <w:rsid w:val="00DF1F2B"/>
    <w:rsid w:val="00DF25F7"/>
    <w:rsid w:val="00DF26B1"/>
    <w:rsid w:val="00E04068"/>
    <w:rsid w:val="00E47BA4"/>
    <w:rsid w:val="00E51147"/>
    <w:rsid w:val="00E75EFE"/>
    <w:rsid w:val="00E766FF"/>
    <w:rsid w:val="00E85D38"/>
    <w:rsid w:val="00E9382A"/>
    <w:rsid w:val="00E97ED4"/>
    <w:rsid w:val="00EA5FCA"/>
    <w:rsid w:val="00EE34A8"/>
    <w:rsid w:val="00EF7C1F"/>
    <w:rsid w:val="00F30178"/>
    <w:rsid w:val="00F33121"/>
    <w:rsid w:val="00F52982"/>
    <w:rsid w:val="00F55722"/>
    <w:rsid w:val="00F6486A"/>
    <w:rsid w:val="00FB6BA7"/>
    <w:rsid w:val="00FC42C6"/>
    <w:rsid w:val="00FD6651"/>
    <w:rsid w:val="00FE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DCB58B"/>
  <w14:defaultImageDpi w14:val="330"/>
  <w15:docId w15:val="{29F68EA4-4B69-48E6-B644-584685BE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93AD6"/>
  </w:style>
  <w:style w:type="paragraph" w:styleId="berschrift1">
    <w:name w:val="heading 1"/>
    <w:basedOn w:val="Standard"/>
    <w:next w:val="Standard"/>
    <w:link w:val="berschrift1Zchn"/>
    <w:uiPriority w:val="9"/>
    <w:qFormat/>
    <w:rsid w:val="00793AD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93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3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3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3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7080B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3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B0B0B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563CF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rsid w:val="00563C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563CFA"/>
    <w:pPr>
      <w:ind w:left="720"/>
      <w:contextualSpacing/>
    </w:pPr>
  </w:style>
  <w:style w:type="paragraph" w:styleId="KeinLeerraum">
    <w:name w:val="No Spacing"/>
    <w:qFormat/>
    <w:rsid w:val="00793AD6"/>
    <w:pPr>
      <w:spacing w:after="0" w:line="240" w:lineRule="auto"/>
    </w:pPr>
  </w:style>
  <w:style w:type="character" w:styleId="Hyperlink">
    <w:name w:val="Hyperlink"/>
    <w:rsid w:val="00563CF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079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0790"/>
    <w:rPr>
      <w:rFonts w:ascii="Lucida Grande" w:eastAsia="Times New Roman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93AD6"/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93AD6"/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3AD6"/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3AD6"/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3AD6"/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3AD6"/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3AD6"/>
    <w:rPr>
      <w:rFonts w:asciiTheme="majorHAnsi" w:eastAsiaTheme="majorEastAsia" w:hAnsiTheme="majorHAnsi" w:cstheme="majorBidi"/>
      <w:color w:val="77080B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3AD6"/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3AD6"/>
    <w:rPr>
      <w:rFonts w:asciiTheme="majorHAnsi" w:eastAsiaTheme="majorEastAsia" w:hAnsiTheme="majorHAnsi" w:cstheme="majorBidi"/>
      <w:color w:val="0B0B0B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93AD6"/>
    <w:pPr>
      <w:spacing w:line="240" w:lineRule="auto"/>
    </w:pPr>
    <w:rPr>
      <w:b/>
      <w:bCs/>
      <w:smallCaps/>
      <w:color w:val="EE1117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793A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93AD6"/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93AD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93AD6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793AD6"/>
    <w:rPr>
      <w:b/>
      <w:bCs/>
    </w:rPr>
  </w:style>
  <w:style w:type="character" w:styleId="Hervorhebung">
    <w:name w:val="Emphasis"/>
    <w:basedOn w:val="Absatz-Standardschriftart"/>
    <w:uiPriority w:val="20"/>
    <w:qFormat/>
    <w:rsid w:val="00793AD6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AD6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93AD6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93AD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93AD6"/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93AD6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93AD6"/>
    <w:rPr>
      <w:b w:val="0"/>
      <w:bCs w:val="0"/>
      <w:i/>
      <w:iCs/>
      <w:color w:val="EE1117" w:themeColor="accent1"/>
    </w:rPr>
  </w:style>
  <w:style w:type="character" w:styleId="SchwacherVerweis">
    <w:name w:val="Subtle Reference"/>
    <w:basedOn w:val="Absatz-Standardschriftart"/>
    <w:uiPriority w:val="31"/>
    <w:qFormat/>
    <w:rsid w:val="00793AD6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793AD6"/>
    <w:rPr>
      <w:b/>
      <w:bCs/>
      <w:smallCaps/>
      <w:color w:val="EE1117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793AD6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93AD6"/>
    <w:pPr>
      <w:outlineLvl w:val="9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5298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A6E0F"/>
    <w:rPr>
      <w:color w:val="EE1117" w:themeColor="followedHyperlink"/>
      <w:u w:val="single"/>
    </w:rPr>
  </w:style>
  <w:style w:type="character" w:customStyle="1" w:styleId="Hyperlink0">
    <w:name w:val="Hyperlink.0"/>
    <w:basedOn w:val="Absatz-Standardschriftart"/>
    <w:rsid w:val="00C4314F"/>
    <w:rPr>
      <w:color w:val="FF0000"/>
      <w:u w:val="single" w:color="FF0000"/>
      <w:lang w:val="de-DE"/>
    </w:rPr>
  </w:style>
  <w:style w:type="character" w:customStyle="1" w:styleId="Hyperlink1">
    <w:name w:val="Hyperlink.1"/>
    <w:basedOn w:val="Absatz-Standardschriftart"/>
    <w:rsid w:val="00C4314F"/>
    <w:rPr>
      <w:color w:val="FF0000"/>
      <w:sz w:val="16"/>
      <w:szCs w:val="16"/>
      <w:u w:val="single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h-tirol.ac.at/node/561" TargetMode="External"/><Relationship Id="rId4" Type="http://schemas.openxmlformats.org/officeDocument/2006/relationships/styles" Target="styles.xml"/><Relationship Id="rId9" Type="http://schemas.openxmlformats.org/officeDocument/2006/relationships/hyperlink" Target="https://ph-tirol.ac.at/node/56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aud\OneDrive%20-%20P&#228;dagogische%20Hochschule%20Tirol\!2020_21\Planungsformular%20FB_LV.dotx" TargetMode="External"/></Relationships>
</file>

<file path=word/theme/theme1.xml><?xml version="1.0" encoding="utf-8"?>
<a:theme xmlns:a="http://schemas.openxmlformats.org/drawingml/2006/main" name="PHT Design_neu">
  <a:themeElements>
    <a:clrScheme name="PHT_Desgin">
      <a:dk1>
        <a:srgbClr val="000000"/>
      </a:dk1>
      <a:lt1>
        <a:sysClr val="window" lastClr="FFFFFF"/>
      </a:lt1>
      <a:dk2>
        <a:srgbClr val="000000"/>
      </a:dk2>
      <a:lt2>
        <a:srgbClr val="EDEDED"/>
      </a:lt2>
      <a:accent1>
        <a:srgbClr val="EE1117"/>
      </a:accent1>
      <a:accent2>
        <a:srgbClr val="EDEDED"/>
      </a:accent2>
      <a:accent3>
        <a:srgbClr val="DADADA"/>
      </a:accent3>
      <a:accent4>
        <a:srgbClr val="B2B2B2"/>
      </a:accent4>
      <a:accent5>
        <a:srgbClr val="878787"/>
      </a:accent5>
      <a:accent6>
        <a:srgbClr val="171616"/>
      </a:accent6>
      <a:hlink>
        <a:srgbClr val="EE1117"/>
      </a:hlink>
      <a:folHlink>
        <a:srgbClr val="EE1117"/>
      </a:folHlink>
    </a:clrScheme>
    <a:fontScheme name="PHT_Desgin">
      <a:majorFont>
        <a:latin typeface="GT Eesti Display Rg"/>
        <a:ea typeface=""/>
        <a:cs typeface=""/>
      </a:majorFont>
      <a:minorFont>
        <a:latin typeface="GT Eesti Display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T-Design" id="{B9157665-66EB-49DB-A187-271CECD16574}" vid="{C6CD630C-807A-486C-A628-5FAC83F8BA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ED5E0BED142449086924938204DA5" ma:contentTypeVersion="12" ma:contentTypeDescription="Ein neues Dokument erstellen." ma:contentTypeScope="" ma:versionID="91cc91276872d74f0d0975101846ff1a">
  <xsd:schema xmlns:xsd="http://www.w3.org/2001/XMLSchema" xmlns:xs="http://www.w3.org/2001/XMLSchema" xmlns:p="http://schemas.microsoft.com/office/2006/metadata/properties" xmlns:ns2="0e25d86a-e9e3-4c67-a45f-0ddc4ea68d9f" xmlns:ns3="6d5b5a8a-4343-421f-ae65-58a1fc1b020f" targetNamespace="http://schemas.microsoft.com/office/2006/metadata/properties" ma:root="true" ma:fieldsID="967ca24fb8ac9f974c1c63bc37ca8a3a" ns2:_="" ns3:_="">
    <xsd:import namespace="0e25d86a-e9e3-4c67-a45f-0ddc4ea68d9f"/>
    <xsd:import namespace="6d5b5a8a-4343-421f-ae65-58a1fc1b02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d86a-e9e3-4c67-a45f-0ddc4ea68d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b5a8a-4343-421f-ae65-58a1fc1b0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8FCEB9-2F3D-49B8-B8BE-10A6E2A0C3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050BE-DCAE-4BC3-871B-C35305CC51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5B1966-8611-4BE3-B897-FB5350B4C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5d86a-e9e3-4c67-a45f-0ddc4ea68d9f"/>
    <ds:schemaRef ds:uri="6d5b5a8a-4343-421f-ae65-58a1fc1b02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Planungsformular FB_LV</Template>
  <TotalTime>0</TotalTime>
  <Pages>2</Pages>
  <Words>769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</dc:creator>
  <cp:keywords/>
  <dc:description/>
  <cp:lastModifiedBy>Armin Lässer</cp:lastModifiedBy>
  <cp:revision>3</cp:revision>
  <cp:lastPrinted>2022-02-01T14:30:00Z</cp:lastPrinted>
  <dcterms:created xsi:type="dcterms:W3CDTF">2022-02-01T14:40:00Z</dcterms:created>
  <dcterms:modified xsi:type="dcterms:W3CDTF">2022-02-01T14:48:00Z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0x010100A41ED5E0BED142449086924938204DA5</vt:lpwstr>
  </property>
</Properties>
</file>