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43C97CB4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bookmarkStart w:id="0" w:name="_GoBack"/>
            <w:r w:rsidR="00DF25F7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1" w:name="Studienjahr"/>
            <w:r w:rsidR="00DF25F7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="00DF25F7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3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3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222FEC09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4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4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5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9EBB5A6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693639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6" w:name="Typ"/>
            <w:r w:rsidR="0069363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="0069363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519D551E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7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8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9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1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4615AAE4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</w:t>
            </w:r>
            <w:r w:rsidR="00CD4964">
              <w:rPr>
                <w:rFonts w:cs="Arial"/>
                <w:sz w:val="16"/>
                <w:szCs w:val="16"/>
              </w:rPr>
              <w:t>1000</w:t>
            </w:r>
            <w:r w:rsidRPr="00CB00AD">
              <w:rPr>
                <w:rFonts w:cs="Arial"/>
                <w:sz w:val="16"/>
                <w:szCs w:val="16"/>
              </w:rPr>
              <w:t xml:space="preserve">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5C17A047" w14:textId="48B56629" w:rsidR="00452316" w:rsidRPr="00CA7F89" w:rsidRDefault="00CD4964" w:rsidP="00EE34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11A581F9" w14:textId="13BA9153" w:rsidR="00452316" w:rsidRPr="00CA7F89" w:rsidRDefault="00CD4964" w:rsidP="00DF1F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77777777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1B4A4B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1B4A4B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1BD7539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2EAE8CB7" w:rsidR="00DF26B1" w:rsidRPr="00CA7F89" w:rsidRDefault="00DF26B1" w:rsidP="00DF26B1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KeinLeerraum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27B42B1A" w:rsidR="005A0790" w:rsidRPr="00CA7F89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="0035107D">
              <w:rPr>
                <w:rFonts w:cs="Arial"/>
                <w:sz w:val="20"/>
                <w:szCs w:val="20"/>
              </w:rPr>
              <w:t>Pädagog:inn</w:t>
            </w:r>
            <w:proofErr w:type="gramEnd"/>
            <w:r w:rsidR="0035107D">
              <w:rPr>
                <w:rFonts w:cs="Arial"/>
                <w:sz w:val="20"/>
                <w:szCs w:val="20"/>
              </w:rPr>
              <w:t>:en</w:t>
            </w:r>
          </w:p>
          <w:p w14:paraId="54F9C822" w14:textId="77777777" w:rsidR="007C22A5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="0035107D" w:rsidRPr="00CA7F89">
              <w:rPr>
                <w:rFonts w:cs="Arial"/>
                <w:sz w:val="20"/>
                <w:szCs w:val="20"/>
              </w:rPr>
              <w:t>Elementarpädagog:inn</w:t>
            </w:r>
            <w:proofErr w:type="gramEnd"/>
            <w:r w:rsidR="00BE09B0">
              <w:rPr>
                <w:rFonts w:cs="Arial"/>
                <w:sz w:val="20"/>
                <w:szCs w:val="20"/>
              </w:rPr>
              <w:t>:</w:t>
            </w:r>
            <w:r w:rsidR="0035107D"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34111664" w14:textId="501950AB" w:rsidR="005A0790" w:rsidRPr="00CA7F89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C42C6" w:rsidRPr="00FC42C6">
              <w:rPr>
                <w:rFonts w:cs="Arial"/>
                <w:sz w:val="20"/>
                <w:szCs w:val="20"/>
              </w:rPr>
              <w:t>Schulleiter</w:t>
            </w:r>
            <w:r w:rsidR="00FC42C6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innen, Fachvorständ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 u. Abteilungsvorständ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4E24293" w14:textId="23CE4C3A" w:rsidR="00A51C1A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A51C1A"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7D79F45A" w14:textId="132D62C7" w:rsidR="005A0790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="00A51C1A">
              <w:rPr>
                <w:rFonts w:cs="Arial"/>
                <w:sz w:val="20"/>
                <w:szCs w:val="20"/>
              </w:rPr>
              <w:t>Qualitätsschulkoodinator:inn</w:t>
            </w:r>
            <w:proofErr w:type="gramEnd"/>
            <w:r w:rsidR="00A51C1A">
              <w:rPr>
                <w:rFonts w:cs="Arial"/>
                <w:sz w:val="20"/>
                <w:szCs w:val="20"/>
              </w:rPr>
              <w:t>:en</w:t>
            </w:r>
          </w:p>
          <w:p w14:paraId="4A5ADA77" w14:textId="220E21A4" w:rsidR="00A51C1A" w:rsidRPr="00CA7F89" w:rsidRDefault="00A51C1A" w:rsidP="000A6E0F">
            <w:pPr>
              <w:pStyle w:val="KeinLeerraum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</w:t>
            </w:r>
            <w:proofErr w:type="gramStart"/>
            <w:r>
              <w:rPr>
                <w:rFonts w:cs="Arial"/>
                <w:sz w:val="20"/>
                <w:szCs w:val="20"/>
              </w:rPr>
              <w:t>Koordinator:inn</w:t>
            </w:r>
            <w:proofErr w:type="gramEnd"/>
            <w:r>
              <w:rPr>
                <w:rFonts w:cs="Arial"/>
                <w:sz w:val="20"/>
                <w:szCs w:val="20"/>
              </w:rPr>
              <w:t>:en</w:t>
            </w:r>
          </w:p>
          <w:p w14:paraId="4AA01AAE" w14:textId="77777777" w:rsidR="005A0790" w:rsidRPr="00CA7F89" w:rsidRDefault="00655541" w:rsidP="00AB0A6E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KeinLeerraum"/>
              <w:rPr>
                <w:rFonts w:cs="Arial"/>
                <w:b/>
              </w:rPr>
            </w:pPr>
            <w:bookmarkStart w:id="12" w:name="_Hlk93345207"/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3EE0DC6E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  <w:r w:rsidR="00CA57D1"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505334F7" w14:textId="4F3329BC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 w:rsidR="00584BC1">
              <w:rPr>
                <w:rFonts w:cs="Arial"/>
                <w:sz w:val="20"/>
                <w:szCs w:val="20"/>
              </w:rPr>
              <w:t>/Fach</w:t>
            </w:r>
            <w:r w:rsidR="002311A8">
              <w:rPr>
                <w:rFonts w:cs="Arial"/>
                <w:sz w:val="20"/>
                <w:szCs w:val="20"/>
              </w:rPr>
              <w:t>-</w:t>
            </w:r>
            <w:r w:rsidR="00584BC1">
              <w:rPr>
                <w:rFonts w:cs="Arial"/>
                <w:sz w:val="20"/>
                <w:szCs w:val="20"/>
              </w:rPr>
              <w:t>mittelschulen</w:t>
            </w:r>
          </w:p>
          <w:p w14:paraId="2323CCE3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694FBBB6" w14:textId="5FE0687D" w:rsidR="00FE0BFE" w:rsidRDefault="00655541" w:rsidP="000A6E0F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E0BFE">
              <w:rPr>
                <w:rFonts w:cs="Arial"/>
                <w:sz w:val="20"/>
                <w:szCs w:val="20"/>
              </w:rPr>
              <w:t>B</w:t>
            </w:r>
            <w:r w:rsidR="005222E3">
              <w:rPr>
                <w:rFonts w:cs="Arial"/>
                <w:sz w:val="20"/>
                <w:szCs w:val="20"/>
              </w:rPr>
              <w:t>A</w:t>
            </w:r>
            <w:r w:rsidR="00FE0BFE">
              <w:rPr>
                <w:rFonts w:cs="Arial"/>
                <w:sz w:val="20"/>
                <w:szCs w:val="20"/>
              </w:rPr>
              <w:t>fEP/BASOP</w:t>
            </w:r>
          </w:p>
          <w:p w14:paraId="47861D9D" w14:textId="4504CFA2" w:rsidR="005A0790" w:rsidRPr="00CA57D1" w:rsidRDefault="00CA57D1" w:rsidP="000A6E0F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bookmarkEnd w:id="12"/>
      <w:tr w:rsidR="00A51C1A" w:rsidRPr="00CA7F89" w14:paraId="291E75CA" w14:textId="77777777" w:rsidTr="00CB27C3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CA5363C" w14:textId="4E15828E" w:rsidR="00A51C1A" w:rsidRPr="00CA7F89" w:rsidRDefault="00CB27C3" w:rsidP="007456B0">
            <w:pPr>
              <w:pStyle w:val="KeinLeerraum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A51C1A" w:rsidRPr="00CA7F89" w14:paraId="346D852D" w14:textId="77777777" w:rsidTr="00A51C1A">
        <w:tc>
          <w:tcPr>
            <w:tcW w:w="4644" w:type="dxa"/>
            <w:gridSpan w:val="3"/>
            <w:tcMar>
              <w:top w:w="85" w:type="dxa"/>
              <w:bottom w:w="57" w:type="dxa"/>
            </w:tcMar>
          </w:tcPr>
          <w:p w14:paraId="10997FA2" w14:textId="030192B3" w:rsidR="00A51C1A" w:rsidRPr="00CA7F89" w:rsidRDefault="00A51C1A" w:rsidP="007456B0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6BC214A2" w14:textId="476B2292" w:rsidR="00A51C1A" w:rsidRPr="00CA7F89" w:rsidRDefault="00A51C1A" w:rsidP="007456B0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EA89CA9" w14:textId="01FEAE40" w:rsidR="00A51C1A" w:rsidRPr="00CA7F89" w:rsidRDefault="00A51C1A" w:rsidP="007456B0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tcMar>
              <w:top w:w="85" w:type="dxa"/>
              <w:bottom w:w="57" w:type="dxa"/>
            </w:tcMar>
          </w:tcPr>
          <w:p w14:paraId="1DD3B7EF" w14:textId="77777777" w:rsidR="00A51C1A" w:rsidRPr="00CA7F89" w:rsidRDefault="00A51C1A" w:rsidP="007456B0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5E43FE19" w14:textId="77777777" w:rsidR="00A51C1A" w:rsidRPr="00CA7F89" w:rsidRDefault="00A51C1A" w:rsidP="007456B0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59733964" w14:textId="28DDC91A" w:rsidR="00A51C1A" w:rsidRPr="00CA57D1" w:rsidRDefault="00A51C1A" w:rsidP="007456B0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CB27C3" w:rsidRPr="00CA7F89" w14:paraId="6785E87A" w14:textId="77777777" w:rsidTr="007456B0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5C23C08" w14:textId="40D9F3FB" w:rsidR="00CB27C3" w:rsidRPr="00CA7F89" w:rsidRDefault="00CB27C3" w:rsidP="007456B0">
            <w:pPr>
              <w:pStyle w:val="KeinLeerraum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CB27C3" w:rsidRPr="00CA7F89" w14:paraId="26A66A9E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23FF50CB" w14:textId="77777777" w:rsidR="00CA2F66" w:rsidRPr="00CA2F66" w:rsidRDefault="00CB27C3" w:rsidP="00CA2F66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CA2F66" w:rsidRPr="00CA2F66">
              <w:rPr>
                <w:rFonts w:cs="Arial"/>
                <w:sz w:val="20"/>
                <w:szCs w:val="20"/>
              </w:rPr>
              <w:t xml:space="preserve">Imst </w:t>
            </w:r>
            <w:r w:rsidR="00CA2F66"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14CB336C" w14:textId="0CE4FC50" w:rsidR="00CA2F66" w:rsidRPr="00CA2F66" w:rsidRDefault="00CA2F66" w:rsidP="00CA2F66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4E1FC71F" w14:textId="15B7BB7F" w:rsidR="00CB27C3" w:rsidRPr="00CA7F89" w:rsidRDefault="00CA2F66" w:rsidP="00CA2F66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43404B23" w14:textId="636A92F2" w:rsidR="00CA2F66" w:rsidRPr="00CA2F66" w:rsidRDefault="00CA2F66" w:rsidP="00CA2F66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148F5190" w14:textId="73E504D4" w:rsidR="00CA2F66" w:rsidRPr="00CA2F66" w:rsidRDefault="00CA2F66" w:rsidP="00CA2F66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2F29BFED" w14:textId="2BA44B0E" w:rsidR="00CB27C3" w:rsidRPr="00CD4964" w:rsidRDefault="00CA2F66" w:rsidP="00CD4964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15E82654" w14:textId="77777777" w:rsidR="00CD4964" w:rsidRPr="00CA2F66" w:rsidRDefault="00CD4964" w:rsidP="00CD4964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061316CC" w14:textId="77777777" w:rsidR="00CD4964" w:rsidRPr="00CA2F66" w:rsidRDefault="00CD4964" w:rsidP="00CD4964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03EC9896" w14:textId="59D46471" w:rsidR="00CB27C3" w:rsidRPr="00CA57D1" w:rsidRDefault="00CD4964" w:rsidP="00CD4964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KeinLeerraum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KeinLeerraum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KeinLeerraum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KeinLeerraum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KeinLeerraum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B4A4B">
              <w:rPr>
                <w:rFonts w:cs="Arial"/>
                <w:sz w:val="20"/>
                <w:szCs w:val="20"/>
              </w:rPr>
            </w:r>
            <w:r w:rsidR="001B4A4B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04B92F2" w14:textId="77777777" w:rsidR="003E38A4" w:rsidRDefault="003E38A4" w:rsidP="000A6E0F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C3B93" w14:textId="77777777" w:rsidR="001B4A4B" w:rsidRDefault="001B4A4B">
      <w:r>
        <w:separator/>
      </w:r>
    </w:p>
  </w:endnote>
  <w:endnote w:type="continuationSeparator" w:id="0">
    <w:p w14:paraId="5590D0EC" w14:textId="77777777" w:rsidR="001B4A4B" w:rsidRDefault="001B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T Eesti Display Rg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AEACB092-56A7-46A9-8857-B9395633CDEF}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8C684A1F-A853-4662-A195-41E97A4EEEC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Bold r:id="rId3" w:fontKey="{42B6B8C9-4589-4BAD-B608-40FF4D662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49104" w14:textId="77777777" w:rsidR="001B4A4B" w:rsidRDefault="001B4A4B">
      <w:r>
        <w:separator/>
      </w:r>
    </w:p>
  </w:footnote>
  <w:footnote w:type="continuationSeparator" w:id="0">
    <w:p w14:paraId="0D6EC091" w14:textId="77777777" w:rsidR="001B4A4B" w:rsidRDefault="001B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berschrift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berschrift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Kopfzeile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AA"/>
    <w:rsid w:val="000407E1"/>
    <w:rsid w:val="00057D93"/>
    <w:rsid w:val="000610FD"/>
    <w:rsid w:val="00094F48"/>
    <w:rsid w:val="000A6E0F"/>
    <w:rsid w:val="000C0992"/>
    <w:rsid w:val="000C2FF2"/>
    <w:rsid w:val="000C4056"/>
    <w:rsid w:val="001261CF"/>
    <w:rsid w:val="00155E2E"/>
    <w:rsid w:val="001A56D2"/>
    <w:rsid w:val="001A7480"/>
    <w:rsid w:val="001A7923"/>
    <w:rsid w:val="001B4A4B"/>
    <w:rsid w:val="001B4BE3"/>
    <w:rsid w:val="001D569D"/>
    <w:rsid w:val="001D6BCE"/>
    <w:rsid w:val="001D7B6F"/>
    <w:rsid w:val="001F7C4F"/>
    <w:rsid w:val="002014B8"/>
    <w:rsid w:val="0022378D"/>
    <w:rsid w:val="002311A8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404961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B4CB6"/>
    <w:rsid w:val="005C74C3"/>
    <w:rsid w:val="005D1AAA"/>
    <w:rsid w:val="005D3FED"/>
    <w:rsid w:val="005E25A7"/>
    <w:rsid w:val="005F51E8"/>
    <w:rsid w:val="00605694"/>
    <w:rsid w:val="0060591A"/>
    <w:rsid w:val="0063434B"/>
    <w:rsid w:val="00634912"/>
    <w:rsid w:val="006478A3"/>
    <w:rsid w:val="00655541"/>
    <w:rsid w:val="00692C0C"/>
    <w:rsid w:val="00693639"/>
    <w:rsid w:val="0069611D"/>
    <w:rsid w:val="006C31B0"/>
    <w:rsid w:val="006F2129"/>
    <w:rsid w:val="00700CAD"/>
    <w:rsid w:val="00777441"/>
    <w:rsid w:val="00793AD6"/>
    <w:rsid w:val="007C22A5"/>
    <w:rsid w:val="007C7359"/>
    <w:rsid w:val="007E0632"/>
    <w:rsid w:val="008066B3"/>
    <w:rsid w:val="00817D84"/>
    <w:rsid w:val="008E09CC"/>
    <w:rsid w:val="008E0AE2"/>
    <w:rsid w:val="008E0F66"/>
    <w:rsid w:val="008F0DD3"/>
    <w:rsid w:val="009070C6"/>
    <w:rsid w:val="0090763A"/>
    <w:rsid w:val="00917E67"/>
    <w:rsid w:val="00920201"/>
    <w:rsid w:val="0093742A"/>
    <w:rsid w:val="00941E50"/>
    <w:rsid w:val="00954148"/>
    <w:rsid w:val="009675F9"/>
    <w:rsid w:val="009B1654"/>
    <w:rsid w:val="009B5DF0"/>
    <w:rsid w:val="009E3E75"/>
    <w:rsid w:val="009F36A2"/>
    <w:rsid w:val="00A151F3"/>
    <w:rsid w:val="00A31582"/>
    <w:rsid w:val="00A51C1A"/>
    <w:rsid w:val="00A558C2"/>
    <w:rsid w:val="00AB0A6E"/>
    <w:rsid w:val="00AE092D"/>
    <w:rsid w:val="00AF57C2"/>
    <w:rsid w:val="00B0746E"/>
    <w:rsid w:val="00B4189D"/>
    <w:rsid w:val="00B6496D"/>
    <w:rsid w:val="00B66E2A"/>
    <w:rsid w:val="00BB7B91"/>
    <w:rsid w:val="00BD032D"/>
    <w:rsid w:val="00BE09B0"/>
    <w:rsid w:val="00BE617D"/>
    <w:rsid w:val="00C654A1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6884"/>
    <w:rsid w:val="00D200E9"/>
    <w:rsid w:val="00D62884"/>
    <w:rsid w:val="00D8299D"/>
    <w:rsid w:val="00DF1F2B"/>
    <w:rsid w:val="00DF25F7"/>
    <w:rsid w:val="00DF26B1"/>
    <w:rsid w:val="00E04068"/>
    <w:rsid w:val="00E47BA4"/>
    <w:rsid w:val="00E51147"/>
    <w:rsid w:val="00E75EFE"/>
    <w:rsid w:val="00E766FF"/>
    <w:rsid w:val="00E85D38"/>
    <w:rsid w:val="00E97ED4"/>
    <w:rsid w:val="00EA5FCA"/>
    <w:rsid w:val="00EE34A8"/>
    <w:rsid w:val="00EF7C1F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93AD6"/>
  </w:style>
  <w:style w:type="paragraph" w:styleId="berschrift1">
    <w:name w:val="heading 1"/>
    <w:basedOn w:val="Standard"/>
    <w:next w:val="Standard"/>
    <w:link w:val="berschrift1Zchn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63C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563C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563CFA"/>
    <w:pPr>
      <w:ind w:left="720"/>
      <w:contextualSpacing/>
    </w:pPr>
  </w:style>
  <w:style w:type="paragraph" w:styleId="KeinLeerraum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3AD6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793AD6"/>
    <w:rPr>
      <w:b/>
      <w:bCs/>
    </w:rPr>
  </w:style>
  <w:style w:type="character" w:styleId="Hervorhebung">
    <w:name w:val="Emphasis"/>
    <w:basedOn w:val="Absatz-Standardschriftart"/>
    <w:uiPriority w:val="20"/>
    <w:qFormat/>
    <w:rsid w:val="00793AD6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93AD6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93AD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chwacherVerweis">
    <w:name w:val="Subtle Reference"/>
    <w:basedOn w:val="Absatz-Standardschriftar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93AD6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-tirol.ac.at/node/561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ph-tirol.ac.at/node/561" TargetMode="External"/><Relationship Id="rId4" Type="http://schemas.openxmlformats.org/officeDocument/2006/relationships/styles" Target="styles.xml"/><Relationship Id="rId9" Type="http://schemas.openxmlformats.org/officeDocument/2006/relationships/hyperlink" Target="https://ph-tirol.ac.at/node/561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d86a-e9e3-4c67-a45f-0ddc4ea68d9f"/>
    <ds:schemaRef ds:uri="6d5b5a8a-4343-421f-ae65-58a1fc1b0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 FB_LV</Template>
  <TotalTime>0</TotalTime>
  <Pages>2</Pages>
  <Words>767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Armin Lässer</cp:lastModifiedBy>
  <cp:revision>8</cp:revision>
  <cp:lastPrinted>2021-04-15T10:45:00Z</cp:lastPrinted>
  <dcterms:created xsi:type="dcterms:W3CDTF">2022-01-17T20:12:00Z</dcterms:created>
  <dcterms:modified xsi:type="dcterms:W3CDTF">2022-02-01T14:48:00Z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